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86"/>
        <w:gridCol w:w="1507"/>
        <w:gridCol w:w="829"/>
        <w:gridCol w:w="43"/>
        <w:gridCol w:w="2779"/>
        <w:gridCol w:w="2823"/>
        <w:gridCol w:w="1233"/>
        <w:gridCol w:w="787"/>
        <w:gridCol w:w="802"/>
        <w:gridCol w:w="48"/>
        <w:gridCol w:w="283"/>
        <w:gridCol w:w="330"/>
        <w:gridCol w:w="378"/>
        <w:gridCol w:w="864"/>
        <w:gridCol w:w="984"/>
      </w:tblGrid>
      <w:tr w:rsidR="003A69E6" w:rsidRPr="00577FE2" w14:paraId="3803A90A" w14:textId="77777777" w:rsidTr="00577FE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9159BE" w14:textId="3F4D0CD6" w:rsidR="003A69E6" w:rsidRPr="00577FE2" w:rsidRDefault="003A69E6" w:rsidP="003A69E6">
            <w:pPr>
              <w:rPr>
                <w:rFonts w:ascii="Venus+ Plomb" w:hAnsi="Venus+ Plomb"/>
                <w:b/>
                <w:sz w:val="18"/>
                <w:szCs w:val="20"/>
              </w:rPr>
            </w:pPr>
            <w:r w:rsidRPr="00577FE2">
              <w:rPr>
                <w:rFonts w:ascii="Venus+ Plomb" w:hAnsi="Venus+ Plomb"/>
                <w:b/>
                <w:sz w:val="18"/>
                <w:szCs w:val="20"/>
              </w:rPr>
              <w:t>Project:</w:t>
            </w:r>
          </w:p>
        </w:tc>
        <w:tc>
          <w:tcPr>
            <w:tcW w:w="104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A77D" w14:textId="2493F161" w:rsidR="003A69E6" w:rsidRPr="00577FE2" w:rsidRDefault="003A69E6" w:rsidP="00F20523">
            <w:pPr>
              <w:rPr>
                <w:rFonts w:ascii="Venus+ Plomb" w:hAnsi="Venus+ Plomb"/>
                <w:b/>
                <w:sz w:val="18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223B9B" w14:textId="2E43AED7" w:rsidR="003A69E6" w:rsidRPr="00577FE2" w:rsidRDefault="003A69E6" w:rsidP="003A69E6">
            <w:pPr>
              <w:rPr>
                <w:rFonts w:ascii="Venus+ Plomb" w:hAnsi="Venus+ Plomb"/>
                <w:b/>
                <w:sz w:val="18"/>
                <w:szCs w:val="20"/>
              </w:rPr>
            </w:pPr>
            <w:r w:rsidRPr="00577FE2">
              <w:rPr>
                <w:rFonts w:ascii="Venus+ Plomb" w:hAnsi="Venus+ Plomb"/>
                <w:b/>
                <w:sz w:val="18"/>
                <w:szCs w:val="20"/>
              </w:rPr>
              <w:t>RA No.</w:t>
            </w:r>
          </w:p>
        </w:tc>
        <w:tc>
          <w:tcPr>
            <w:tcW w:w="2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AD56" w14:textId="60372AF1" w:rsidR="003A69E6" w:rsidRPr="00577FE2" w:rsidRDefault="003A69E6" w:rsidP="003906D8">
            <w:pPr>
              <w:rPr>
                <w:rFonts w:ascii="Venus+ Plomb" w:hAnsi="Venus+ Plomb"/>
                <w:b/>
                <w:sz w:val="18"/>
                <w:szCs w:val="20"/>
              </w:rPr>
            </w:pPr>
          </w:p>
        </w:tc>
      </w:tr>
      <w:tr w:rsidR="003452F2" w:rsidRPr="00577FE2" w14:paraId="2F7BDFB0" w14:textId="77777777" w:rsidTr="00FA587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D11FC7" w14:textId="48BA32F7" w:rsidR="003452F2" w:rsidRPr="00577FE2" w:rsidRDefault="003452F2" w:rsidP="003A69E6">
            <w:pPr>
              <w:rPr>
                <w:rFonts w:ascii="Venus+ Plomb" w:hAnsi="Venus+ Plomb"/>
                <w:b/>
                <w:sz w:val="18"/>
                <w:szCs w:val="20"/>
              </w:rPr>
            </w:pPr>
            <w:r w:rsidRPr="00577FE2">
              <w:rPr>
                <w:rFonts w:ascii="Venus+ Plomb" w:hAnsi="Venus+ Plomb"/>
                <w:b/>
                <w:sz w:val="18"/>
                <w:szCs w:val="20"/>
              </w:rPr>
              <w:t>Activity:</w:t>
            </w:r>
          </w:p>
        </w:tc>
        <w:tc>
          <w:tcPr>
            <w:tcW w:w="11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D4AF" w14:textId="26FF10E7" w:rsidR="003452F2" w:rsidRPr="00577FE2" w:rsidRDefault="003452F2" w:rsidP="003452F2">
            <w:pPr>
              <w:rPr>
                <w:rFonts w:ascii="Venus+ Plomb" w:hAnsi="Venus+ Plomb"/>
                <w:b/>
                <w:sz w:val="18"/>
                <w:szCs w:val="20"/>
              </w:rPr>
            </w:pPr>
            <w:r>
              <w:rPr>
                <w:rFonts w:ascii="Venus+ Plomb" w:hAnsi="Venus+ Plomb"/>
                <w:b/>
                <w:sz w:val="18"/>
                <w:szCs w:val="20"/>
              </w:rPr>
              <w:t>Fire Risk Assessment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80AAD" w14:textId="1F090A49" w:rsidR="003452F2" w:rsidRPr="00577FE2" w:rsidRDefault="003452F2" w:rsidP="003A69E6">
            <w:pPr>
              <w:rPr>
                <w:rFonts w:ascii="Venus+ Plomb" w:hAnsi="Venus+ Plomb"/>
                <w:b/>
                <w:sz w:val="18"/>
                <w:szCs w:val="20"/>
              </w:rPr>
            </w:pPr>
            <w:r w:rsidRPr="00577FE2">
              <w:rPr>
                <w:rFonts w:ascii="Venus+ Plomb" w:hAnsi="Venus+ Plomb"/>
                <w:b/>
                <w:sz w:val="18"/>
                <w:szCs w:val="20"/>
              </w:rPr>
              <w:t>Date: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6529" w14:textId="5800F045" w:rsidR="003452F2" w:rsidRPr="00577FE2" w:rsidRDefault="003452F2" w:rsidP="003906D8">
            <w:pPr>
              <w:jc w:val="center"/>
              <w:rPr>
                <w:rFonts w:ascii="Venus+ Plomb" w:hAnsi="Venus+ Plomb"/>
                <w:b/>
                <w:sz w:val="18"/>
                <w:szCs w:val="20"/>
              </w:rPr>
            </w:pPr>
          </w:p>
        </w:tc>
      </w:tr>
      <w:tr w:rsidR="001A01CE" w:rsidRPr="00577FE2" w14:paraId="5378D3CC" w14:textId="77777777" w:rsidTr="00577FE2">
        <w:trPr>
          <w:trHeight w:val="78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3325F" w14:textId="5AA7A37F" w:rsidR="001A01CE" w:rsidRPr="00577FE2" w:rsidRDefault="001A01CE" w:rsidP="002B239C">
            <w:pPr>
              <w:rPr>
                <w:rFonts w:ascii="Venus+ Plomb" w:hAnsi="Venus+ Plomb"/>
                <w:b/>
                <w:sz w:val="18"/>
                <w:szCs w:val="20"/>
              </w:rPr>
            </w:pPr>
            <w:r w:rsidRPr="00577FE2">
              <w:rPr>
                <w:rFonts w:ascii="Venus+ Plomb" w:hAnsi="Venus+ Plomb"/>
                <w:b/>
                <w:sz w:val="18"/>
                <w:szCs w:val="20"/>
              </w:rPr>
              <w:t>Risk Ratings:</w:t>
            </w:r>
          </w:p>
        </w:tc>
        <w:tc>
          <w:tcPr>
            <w:tcW w:w="28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CF2F" w14:textId="31BF5393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b/>
                <w:bCs/>
                <w:sz w:val="18"/>
                <w:szCs w:val="18"/>
                <w:u w:val="single"/>
              </w:rPr>
            </w:pPr>
            <w:r w:rsidRPr="00577FE2">
              <w:rPr>
                <w:rFonts w:ascii="Venus+ Plomb" w:hAnsi="Venus+ Plomb"/>
                <w:b/>
                <w:bCs/>
                <w:sz w:val="18"/>
                <w:szCs w:val="18"/>
                <w:u w:val="single"/>
              </w:rPr>
              <w:t>Likelihood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452C" w14:textId="34103132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b/>
                <w:bCs/>
                <w:sz w:val="18"/>
                <w:szCs w:val="18"/>
              </w:rPr>
            </w:pPr>
            <w:r w:rsidRPr="00577FE2">
              <w:rPr>
                <w:rFonts w:ascii="Venus+ Plomb" w:hAnsi="Venus+ Plomb"/>
                <w:b/>
                <w:bCs/>
                <w:sz w:val="18"/>
                <w:szCs w:val="18"/>
              </w:rPr>
              <w:t>Highly Likely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2AD6FA4" w14:textId="607A599A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  <w:r w:rsidRPr="00577FE2">
              <w:rPr>
                <w:rFonts w:ascii="Venus+ Plomb" w:hAnsi="Venus+ Plomb"/>
                <w:sz w:val="18"/>
                <w:szCs w:val="18"/>
              </w:rPr>
              <w:t>M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2A0CB6E" w14:textId="28522674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  <w:r w:rsidRPr="00577FE2">
              <w:rPr>
                <w:rFonts w:ascii="Venus+ Plomb" w:hAnsi="Venus+ Plomb"/>
                <w:sz w:val="18"/>
                <w:szCs w:val="18"/>
              </w:rPr>
              <w:t>H</w:t>
            </w:r>
          </w:p>
        </w:tc>
        <w:tc>
          <w:tcPr>
            <w:tcW w:w="2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8403D33" w14:textId="58C8BEF2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  <w:r w:rsidRPr="00577FE2">
              <w:rPr>
                <w:rFonts w:ascii="Venus+ Plomb" w:hAnsi="Venus+ Plomb"/>
                <w:sz w:val="18"/>
                <w:szCs w:val="18"/>
              </w:rPr>
              <w:t>H</w:t>
            </w:r>
          </w:p>
        </w:tc>
      </w:tr>
      <w:tr w:rsidR="001A01CE" w:rsidRPr="00577FE2" w14:paraId="13BCEA8D" w14:textId="77777777" w:rsidTr="00577FE2">
        <w:trPr>
          <w:trHeight w:val="7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9B8AD" w14:textId="77777777" w:rsidR="001A01CE" w:rsidRPr="00577FE2" w:rsidRDefault="001A01CE" w:rsidP="002B239C">
            <w:pPr>
              <w:rPr>
                <w:rFonts w:ascii="Venus+ Plomb" w:hAnsi="Venus+ Plomb"/>
                <w:b/>
                <w:sz w:val="18"/>
                <w:szCs w:val="20"/>
              </w:rPr>
            </w:pPr>
          </w:p>
        </w:tc>
        <w:tc>
          <w:tcPr>
            <w:tcW w:w="28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28B1" w14:textId="77777777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F1F4" w14:textId="6C3C2154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b/>
                <w:bCs/>
                <w:sz w:val="18"/>
                <w:szCs w:val="18"/>
              </w:rPr>
            </w:pPr>
            <w:r w:rsidRPr="00577FE2">
              <w:rPr>
                <w:rFonts w:ascii="Venus+ Plomb" w:hAnsi="Venus+ Plomb"/>
                <w:b/>
                <w:bCs/>
                <w:sz w:val="18"/>
                <w:szCs w:val="18"/>
              </w:rPr>
              <w:t>Likely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AF20DCE" w14:textId="3A08037B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  <w:r w:rsidRPr="00577FE2">
              <w:rPr>
                <w:rFonts w:ascii="Venus+ Plomb" w:hAnsi="Venus+ Plomb"/>
                <w:sz w:val="18"/>
                <w:szCs w:val="18"/>
              </w:rPr>
              <w:t>L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30894E4" w14:textId="50CC5391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  <w:r w:rsidRPr="00577FE2">
              <w:rPr>
                <w:rFonts w:ascii="Venus+ Plomb" w:hAnsi="Venus+ Plomb"/>
                <w:sz w:val="18"/>
                <w:szCs w:val="18"/>
              </w:rPr>
              <w:t>M</w:t>
            </w:r>
          </w:p>
        </w:tc>
        <w:tc>
          <w:tcPr>
            <w:tcW w:w="2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67EA642" w14:textId="52170933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  <w:r w:rsidRPr="00577FE2">
              <w:rPr>
                <w:rFonts w:ascii="Venus+ Plomb" w:hAnsi="Venus+ Plomb"/>
                <w:sz w:val="18"/>
                <w:szCs w:val="18"/>
              </w:rPr>
              <w:t>H</w:t>
            </w:r>
          </w:p>
        </w:tc>
      </w:tr>
      <w:tr w:rsidR="001A01CE" w:rsidRPr="00577FE2" w14:paraId="3B01A4A8" w14:textId="77777777" w:rsidTr="00577FE2">
        <w:trPr>
          <w:trHeight w:val="7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EDC04" w14:textId="77777777" w:rsidR="001A01CE" w:rsidRPr="00577FE2" w:rsidRDefault="001A01CE" w:rsidP="002B239C">
            <w:pPr>
              <w:rPr>
                <w:rFonts w:ascii="Venus+ Plomb" w:hAnsi="Venus+ Plomb"/>
                <w:b/>
                <w:sz w:val="18"/>
                <w:szCs w:val="20"/>
              </w:rPr>
            </w:pPr>
          </w:p>
        </w:tc>
        <w:tc>
          <w:tcPr>
            <w:tcW w:w="28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E61D" w14:textId="77777777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A267" w14:textId="59D78F5F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b/>
                <w:bCs/>
                <w:sz w:val="18"/>
                <w:szCs w:val="18"/>
              </w:rPr>
            </w:pPr>
            <w:r w:rsidRPr="00577FE2">
              <w:rPr>
                <w:rFonts w:ascii="Venus+ Plomb" w:hAnsi="Venus+ Plomb"/>
                <w:b/>
                <w:bCs/>
                <w:sz w:val="18"/>
                <w:szCs w:val="18"/>
              </w:rPr>
              <w:t>Unlikely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1F33F49" w14:textId="13F5F25E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  <w:r w:rsidRPr="00577FE2">
              <w:rPr>
                <w:rFonts w:ascii="Venus+ Plomb" w:hAnsi="Venus+ Plomb"/>
                <w:sz w:val="18"/>
                <w:szCs w:val="18"/>
              </w:rPr>
              <w:t>L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BCF7C5A" w14:textId="5D5FA9F5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  <w:r w:rsidRPr="00577FE2">
              <w:rPr>
                <w:rFonts w:ascii="Venus+ Plomb" w:hAnsi="Venus+ Plomb"/>
                <w:sz w:val="18"/>
                <w:szCs w:val="18"/>
              </w:rPr>
              <w:t>L</w:t>
            </w:r>
          </w:p>
        </w:tc>
        <w:tc>
          <w:tcPr>
            <w:tcW w:w="2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CB7985" w14:textId="49AECDB9" w:rsidR="001A01CE" w:rsidRPr="00577FE2" w:rsidRDefault="001A01CE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  <w:r w:rsidRPr="00577FE2">
              <w:rPr>
                <w:rFonts w:ascii="Venus+ Plomb" w:hAnsi="Venus+ Plomb"/>
                <w:sz w:val="18"/>
                <w:szCs w:val="18"/>
              </w:rPr>
              <w:t>M</w:t>
            </w:r>
          </w:p>
        </w:tc>
      </w:tr>
      <w:tr w:rsidR="002B239C" w:rsidRPr="00577FE2" w14:paraId="6A7ABB13" w14:textId="77777777" w:rsidTr="00577FE2">
        <w:trPr>
          <w:trHeight w:val="7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16837E" w14:textId="77777777" w:rsidR="002B239C" w:rsidRPr="00577FE2" w:rsidRDefault="002B239C" w:rsidP="002B239C">
            <w:pPr>
              <w:rPr>
                <w:rFonts w:ascii="Venus+ Plomb" w:hAnsi="Venus+ Plomb"/>
                <w:b/>
                <w:sz w:val="18"/>
                <w:szCs w:val="20"/>
              </w:rPr>
            </w:pP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C1AA2E" w14:textId="77777777" w:rsidR="002B239C" w:rsidRPr="00577FE2" w:rsidRDefault="002B239C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AAA0B2" w14:textId="77777777" w:rsidR="002B239C" w:rsidRPr="00577FE2" w:rsidRDefault="002B239C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9B6B" w14:textId="46A7DA5C" w:rsidR="002B239C" w:rsidRPr="00577FE2" w:rsidRDefault="002B239C" w:rsidP="002B239C">
            <w:pPr>
              <w:ind w:left="113" w:right="113"/>
              <w:jc w:val="center"/>
              <w:rPr>
                <w:rFonts w:ascii="Venus+ Plomb" w:hAnsi="Venus+ Plomb"/>
                <w:b/>
                <w:bCs/>
                <w:sz w:val="18"/>
                <w:szCs w:val="18"/>
              </w:rPr>
            </w:pPr>
            <w:r w:rsidRPr="00577FE2">
              <w:rPr>
                <w:rFonts w:ascii="Venus+ Plomb" w:hAnsi="Venus+ Plomb"/>
                <w:b/>
                <w:bCs/>
                <w:sz w:val="18"/>
                <w:szCs w:val="18"/>
              </w:rPr>
              <w:t>Minor Injury</w:t>
            </w:r>
            <w:r w:rsidR="003452F2">
              <w:rPr>
                <w:rFonts w:ascii="Venus+ Plomb" w:hAnsi="Venus+ Plomb"/>
                <w:b/>
                <w:bCs/>
                <w:sz w:val="18"/>
                <w:szCs w:val="18"/>
              </w:rPr>
              <w:t xml:space="preserve"> / Slight Damage to Property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07AD" w14:textId="6A24F988" w:rsidR="002B239C" w:rsidRPr="00577FE2" w:rsidRDefault="002B239C" w:rsidP="002B239C">
            <w:pPr>
              <w:ind w:left="113" w:right="113"/>
              <w:jc w:val="center"/>
              <w:rPr>
                <w:rFonts w:ascii="Venus+ Plomb" w:hAnsi="Venus+ Plomb"/>
                <w:b/>
                <w:bCs/>
                <w:sz w:val="18"/>
                <w:szCs w:val="18"/>
              </w:rPr>
            </w:pPr>
            <w:r w:rsidRPr="00577FE2">
              <w:rPr>
                <w:rFonts w:ascii="Venus+ Plomb" w:hAnsi="Venus+ Plomb"/>
                <w:b/>
                <w:bCs/>
                <w:sz w:val="18"/>
                <w:szCs w:val="18"/>
              </w:rPr>
              <w:t>Up to 7 Day injury</w:t>
            </w:r>
            <w:r w:rsidR="003452F2">
              <w:rPr>
                <w:rFonts w:ascii="Venus+ Plomb" w:hAnsi="Venus+ Plomb"/>
                <w:b/>
                <w:bCs/>
                <w:sz w:val="18"/>
                <w:szCs w:val="18"/>
              </w:rPr>
              <w:t xml:space="preserve"> / Moderate Damage to Property / Part </w:t>
            </w:r>
            <w:proofErr w:type="gramStart"/>
            <w:r w:rsidR="003452F2">
              <w:rPr>
                <w:rFonts w:ascii="Venus+ Plomb" w:hAnsi="Venus+ Plomb"/>
                <w:b/>
                <w:bCs/>
                <w:sz w:val="18"/>
                <w:szCs w:val="18"/>
              </w:rPr>
              <w:t>Evacuation  of</w:t>
            </w:r>
            <w:proofErr w:type="gramEnd"/>
            <w:r w:rsidR="003452F2">
              <w:rPr>
                <w:rFonts w:ascii="Venus+ Plomb" w:hAnsi="Venus+ Plomb"/>
                <w:b/>
                <w:bCs/>
                <w:sz w:val="18"/>
                <w:szCs w:val="18"/>
              </w:rPr>
              <w:t xml:space="preserve"> Event </w:t>
            </w:r>
          </w:p>
        </w:tc>
        <w:tc>
          <w:tcPr>
            <w:tcW w:w="2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5708" w14:textId="575D8B6B" w:rsidR="002B239C" w:rsidRPr="00577FE2" w:rsidRDefault="002B239C" w:rsidP="002B239C">
            <w:pPr>
              <w:ind w:left="113" w:right="113"/>
              <w:jc w:val="center"/>
              <w:rPr>
                <w:rFonts w:ascii="Venus+ Plomb" w:hAnsi="Venus+ Plomb"/>
                <w:b/>
                <w:bCs/>
                <w:sz w:val="18"/>
                <w:szCs w:val="18"/>
              </w:rPr>
            </w:pPr>
            <w:r w:rsidRPr="00577FE2">
              <w:rPr>
                <w:rFonts w:ascii="Venus+ Plomb" w:hAnsi="Venus+ Plomb"/>
                <w:b/>
                <w:bCs/>
                <w:sz w:val="18"/>
                <w:szCs w:val="18"/>
              </w:rPr>
              <w:t>Major Injury / Fatality</w:t>
            </w:r>
            <w:r w:rsidR="003452F2">
              <w:rPr>
                <w:rFonts w:ascii="Venus+ Plomb" w:hAnsi="Venus+ Plomb"/>
                <w:b/>
                <w:bCs/>
                <w:sz w:val="18"/>
                <w:szCs w:val="18"/>
              </w:rPr>
              <w:t xml:space="preserve"> / Large Scale Damage to Property / Complete Evacuation of Event</w:t>
            </w:r>
          </w:p>
        </w:tc>
      </w:tr>
      <w:tr w:rsidR="002B239C" w:rsidRPr="00577FE2" w14:paraId="353BF88A" w14:textId="77777777" w:rsidTr="00577FE2">
        <w:trPr>
          <w:trHeight w:val="78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7BAC6" w14:textId="77777777" w:rsidR="002B239C" w:rsidRPr="00577FE2" w:rsidRDefault="002B239C" w:rsidP="003A69E6">
            <w:pPr>
              <w:rPr>
                <w:rFonts w:ascii="Venus+ Plomb" w:hAnsi="Venus+ Plomb"/>
                <w:b/>
                <w:sz w:val="18"/>
                <w:szCs w:val="20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0F3CBE" w14:textId="77777777" w:rsidR="002B239C" w:rsidRPr="00577FE2" w:rsidRDefault="002B239C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</w:p>
        </w:tc>
        <w:tc>
          <w:tcPr>
            <w:tcW w:w="282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9A4706" w14:textId="77777777" w:rsidR="002B239C" w:rsidRPr="00577FE2" w:rsidRDefault="002B239C" w:rsidP="002B239C">
            <w:pPr>
              <w:ind w:left="113" w:right="113"/>
              <w:jc w:val="center"/>
              <w:rPr>
                <w:rFonts w:ascii="Venus+ Plomb" w:hAnsi="Venus+ Plomb"/>
                <w:sz w:val="18"/>
                <w:szCs w:val="18"/>
              </w:rPr>
            </w:pPr>
          </w:p>
        </w:tc>
        <w:tc>
          <w:tcPr>
            <w:tcW w:w="85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DC81" w14:textId="0392C0DD" w:rsidR="002B239C" w:rsidRPr="00577FE2" w:rsidRDefault="002B239C" w:rsidP="002B239C">
            <w:pPr>
              <w:ind w:left="113" w:right="113"/>
              <w:jc w:val="center"/>
              <w:rPr>
                <w:rFonts w:ascii="Venus+ Plomb" w:hAnsi="Venus+ Plomb"/>
                <w:b/>
                <w:bCs/>
                <w:sz w:val="18"/>
                <w:szCs w:val="18"/>
                <w:u w:val="single"/>
              </w:rPr>
            </w:pPr>
            <w:r w:rsidRPr="00577FE2">
              <w:rPr>
                <w:rFonts w:ascii="Venus+ Plomb" w:hAnsi="Venus+ Plomb"/>
                <w:b/>
                <w:bCs/>
                <w:sz w:val="18"/>
                <w:szCs w:val="18"/>
                <w:u w:val="single"/>
              </w:rPr>
              <w:t>Severity</w:t>
            </w:r>
          </w:p>
        </w:tc>
      </w:tr>
      <w:tr w:rsidR="00027F11" w:rsidRPr="00577FE2" w14:paraId="2AF56BFA" w14:textId="77777777" w:rsidTr="00CB1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61" w:type="dxa"/>
            <w:gridSpan w:val="2"/>
            <w:shd w:val="clear" w:color="auto" w:fill="D9D9D9" w:themeFill="background1" w:themeFillShade="D9"/>
            <w:vAlign w:val="center"/>
          </w:tcPr>
          <w:p w14:paraId="08343DB1" w14:textId="77777777" w:rsidR="00027F11" w:rsidRPr="00577FE2" w:rsidRDefault="00027F11" w:rsidP="00422FC2">
            <w:pPr>
              <w:jc w:val="center"/>
              <w:rPr>
                <w:rFonts w:ascii="Venus+ Plomb" w:hAnsi="Venus+ Plomb"/>
                <w:b/>
                <w:sz w:val="16"/>
                <w:szCs w:val="18"/>
              </w:rPr>
            </w:pPr>
            <w:r w:rsidRPr="00577FE2">
              <w:rPr>
                <w:rFonts w:ascii="Venus+ Plomb" w:hAnsi="Venus+ Plomb"/>
                <w:b/>
                <w:sz w:val="16"/>
                <w:szCs w:val="18"/>
              </w:rPr>
              <w:t>What are the hazards?</w:t>
            </w:r>
          </w:p>
        </w:tc>
        <w:tc>
          <w:tcPr>
            <w:tcW w:w="1507" w:type="dxa"/>
            <w:shd w:val="clear" w:color="auto" w:fill="D9D9D9" w:themeFill="background1" w:themeFillShade="D9"/>
            <w:vAlign w:val="center"/>
          </w:tcPr>
          <w:p w14:paraId="572F6878" w14:textId="77777777" w:rsidR="00027F11" w:rsidRPr="00577FE2" w:rsidRDefault="00027F11" w:rsidP="00422FC2">
            <w:pPr>
              <w:jc w:val="center"/>
              <w:rPr>
                <w:rFonts w:ascii="Venus+ Plomb" w:hAnsi="Venus+ Plomb"/>
                <w:b/>
                <w:sz w:val="16"/>
                <w:szCs w:val="18"/>
              </w:rPr>
            </w:pPr>
            <w:r w:rsidRPr="00577FE2">
              <w:rPr>
                <w:rFonts w:ascii="Venus+ Plomb" w:hAnsi="Venus+ Plomb"/>
                <w:b/>
                <w:sz w:val="16"/>
                <w:szCs w:val="18"/>
              </w:rPr>
              <w:t>Who might be harmed and how?</w:t>
            </w:r>
          </w:p>
        </w:tc>
        <w:tc>
          <w:tcPr>
            <w:tcW w:w="872" w:type="dxa"/>
            <w:gridSpan w:val="2"/>
            <w:shd w:val="clear" w:color="auto" w:fill="D9D9D9" w:themeFill="background1" w:themeFillShade="D9"/>
          </w:tcPr>
          <w:p w14:paraId="50C7B423" w14:textId="77777777" w:rsidR="00027F11" w:rsidRPr="00577FE2" w:rsidRDefault="00027F11" w:rsidP="00422FC2">
            <w:pPr>
              <w:jc w:val="center"/>
              <w:rPr>
                <w:rFonts w:ascii="Venus+ Plomb" w:hAnsi="Venus+ Plomb"/>
                <w:b/>
                <w:sz w:val="16"/>
                <w:szCs w:val="18"/>
              </w:rPr>
            </w:pPr>
            <w:r w:rsidRPr="00577FE2">
              <w:rPr>
                <w:rFonts w:ascii="Venus+ Plomb" w:hAnsi="Venus+ Plomb"/>
                <w:b/>
                <w:sz w:val="16"/>
                <w:szCs w:val="18"/>
              </w:rPr>
              <w:t>Initial Risk Rating</w:t>
            </w:r>
          </w:p>
        </w:tc>
        <w:tc>
          <w:tcPr>
            <w:tcW w:w="6835" w:type="dxa"/>
            <w:gridSpan w:val="3"/>
            <w:shd w:val="clear" w:color="auto" w:fill="D9D9D9" w:themeFill="background1" w:themeFillShade="D9"/>
            <w:vAlign w:val="center"/>
          </w:tcPr>
          <w:p w14:paraId="185675D0" w14:textId="77777777" w:rsidR="00027F11" w:rsidRPr="00577FE2" w:rsidRDefault="00027F11" w:rsidP="00422FC2">
            <w:pPr>
              <w:jc w:val="center"/>
              <w:rPr>
                <w:rFonts w:ascii="Venus+ Plomb" w:hAnsi="Venus+ Plomb"/>
                <w:b/>
                <w:sz w:val="16"/>
                <w:szCs w:val="18"/>
              </w:rPr>
            </w:pPr>
            <w:r w:rsidRPr="00577FE2">
              <w:rPr>
                <w:rFonts w:ascii="Venus+ Plomb" w:hAnsi="Venus+ Plomb"/>
                <w:b/>
                <w:sz w:val="16"/>
                <w:szCs w:val="18"/>
              </w:rPr>
              <w:t>What are you already doing?</w:t>
            </w:r>
          </w:p>
          <w:p w14:paraId="47F270E6" w14:textId="77777777" w:rsidR="00027F11" w:rsidRPr="00577FE2" w:rsidRDefault="00027F11" w:rsidP="00422FC2">
            <w:pPr>
              <w:jc w:val="center"/>
              <w:rPr>
                <w:rFonts w:ascii="Venus+ Plomb" w:hAnsi="Venus+ Plomb"/>
                <w:b/>
                <w:sz w:val="16"/>
                <w:szCs w:val="18"/>
              </w:rPr>
            </w:pPr>
            <w:r w:rsidRPr="00577FE2">
              <w:rPr>
                <w:rFonts w:ascii="Venus+ Plomb" w:hAnsi="Venus+ Plomb"/>
                <w:b/>
                <w:sz w:val="16"/>
                <w:szCs w:val="18"/>
              </w:rPr>
              <w:t>(Planning the works)</w:t>
            </w:r>
          </w:p>
        </w:tc>
        <w:tc>
          <w:tcPr>
            <w:tcW w:w="2250" w:type="dxa"/>
            <w:gridSpan w:val="5"/>
            <w:shd w:val="clear" w:color="auto" w:fill="D9D9D9" w:themeFill="background1" w:themeFillShade="D9"/>
            <w:vAlign w:val="center"/>
          </w:tcPr>
          <w:p w14:paraId="3AE1F435" w14:textId="77777777" w:rsidR="00027F11" w:rsidRPr="00577FE2" w:rsidRDefault="00027F11" w:rsidP="00422FC2">
            <w:pPr>
              <w:jc w:val="center"/>
              <w:rPr>
                <w:rFonts w:ascii="Venus+ Plomb" w:hAnsi="Venus+ Plomb"/>
                <w:b/>
                <w:sz w:val="16"/>
                <w:szCs w:val="18"/>
              </w:rPr>
            </w:pPr>
            <w:r w:rsidRPr="00577FE2">
              <w:rPr>
                <w:rFonts w:ascii="Venus+ Plomb" w:hAnsi="Venus+ Plomb"/>
                <w:b/>
                <w:sz w:val="16"/>
                <w:szCs w:val="18"/>
              </w:rPr>
              <w:t>What further action needs to be taken?</w:t>
            </w:r>
          </w:p>
          <w:p w14:paraId="09626821" w14:textId="5C44D967" w:rsidR="00027F11" w:rsidRPr="00577FE2" w:rsidRDefault="00027F11" w:rsidP="00422FC2">
            <w:pPr>
              <w:jc w:val="center"/>
              <w:rPr>
                <w:rFonts w:ascii="Venus+ Plomb" w:hAnsi="Venus+ Plomb"/>
                <w:b/>
                <w:sz w:val="16"/>
                <w:szCs w:val="18"/>
              </w:rPr>
            </w:pPr>
            <w:r w:rsidRPr="00577FE2">
              <w:rPr>
                <w:rFonts w:ascii="Venus+ Plomb" w:hAnsi="Venus+ Plomb"/>
                <w:b/>
                <w:sz w:val="16"/>
                <w:szCs w:val="18"/>
              </w:rPr>
              <w:t xml:space="preserve">(During the </w:t>
            </w:r>
            <w:r w:rsidR="003D16F2">
              <w:rPr>
                <w:rFonts w:ascii="Venus+ Plomb" w:hAnsi="Venus+ Plomb"/>
                <w:b/>
                <w:sz w:val="16"/>
                <w:szCs w:val="18"/>
              </w:rPr>
              <w:t>Show</w:t>
            </w:r>
            <w:r w:rsidRPr="00577FE2">
              <w:rPr>
                <w:rFonts w:ascii="Venus+ Plomb" w:hAnsi="Venus+ Plomb"/>
                <w:b/>
                <w:sz w:val="16"/>
                <w:szCs w:val="18"/>
              </w:rPr>
              <w:t>)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1F41696C" w14:textId="77777777" w:rsidR="00027F11" w:rsidRPr="00577FE2" w:rsidRDefault="0026660E" w:rsidP="00422FC2">
            <w:pPr>
              <w:jc w:val="center"/>
              <w:rPr>
                <w:rFonts w:ascii="Venus+ Plomb" w:hAnsi="Venus+ Plomb"/>
                <w:b/>
                <w:sz w:val="16"/>
                <w:szCs w:val="18"/>
              </w:rPr>
            </w:pPr>
            <w:r w:rsidRPr="00577FE2">
              <w:rPr>
                <w:rFonts w:ascii="Venus+ Plomb" w:hAnsi="Venus+ Plomb"/>
                <w:b/>
                <w:sz w:val="16"/>
                <w:szCs w:val="18"/>
              </w:rPr>
              <w:t>Who needs to carry out the actions?</w:t>
            </w: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14:paraId="2B7606E3" w14:textId="77777777" w:rsidR="0026660E" w:rsidRPr="00577FE2" w:rsidRDefault="0026660E" w:rsidP="0026660E">
            <w:pPr>
              <w:jc w:val="center"/>
              <w:rPr>
                <w:rFonts w:ascii="Venus+ Plomb" w:hAnsi="Venus+ Plomb"/>
                <w:b/>
                <w:sz w:val="16"/>
                <w:szCs w:val="18"/>
              </w:rPr>
            </w:pPr>
            <w:r w:rsidRPr="00577FE2">
              <w:rPr>
                <w:rFonts w:ascii="Venus+ Plomb" w:hAnsi="Venus+ Plomb"/>
                <w:b/>
                <w:sz w:val="16"/>
                <w:szCs w:val="18"/>
              </w:rPr>
              <w:t>Residual</w:t>
            </w:r>
          </w:p>
          <w:p w14:paraId="69F30436" w14:textId="77777777" w:rsidR="00027F11" w:rsidRPr="00577FE2" w:rsidRDefault="0026660E" w:rsidP="0026660E">
            <w:pPr>
              <w:jc w:val="center"/>
              <w:rPr>
                <w:rFonts w:ascii="Venus+ Plomb" w:hAnsi="Venus+ Plomb"/>
                <w:b/>
                <w:sz w:val="16"/>
                <w:szCs w:val="18"/>
              </w:rPr>
            </w:pPr>
            <w:r w:rsidRPr="00577FE2">
              <w:rPr>
                <w:rFonts w:ascii="Venus+ Plomb" w:hAnsi="Venus+ Plomb"/>
                <w:b/>
                <w:sz w:val="16"/>
                <w:szCs w:val="18"/>
              </w:rPr>
              <w:t>Risk Rating</w:t>
            </w:r>
          </w:p>
        </w:tc>
      </w:tr>
      <w:tr w:rsidR="00D071E4" w:rsidRPr="00577FE2" w14:paraId="297A7CE1" w14:textId="77777777" w:rsidTr="00F15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74B1078B" w14:textId="77777777" w:rsidR="00D071E4" w:rsidRDefault="003D16F2" w:rsidP="00D071E4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Sources of Ignition </w:t>
            </w:r>
          </w:p>
          <w:p w14:paraId="06B70055" w14:textId="77777777" w:rsidR="003D16F2" w:rsidRDefault="003D16F2" w:rsidP="00D071E4">
            <w:pPr>
              <w:rPr>
                <w:rFonts w:ascii="Venus+ Plomb" w:hAnsi="Venus+ Plomb"/>
                <w:sz w:val="16"/>
                <w:szCs w:val="16"/>
              </w:rPr>
            </w:pPr>
          </w:p>
          <w:p w14:paraId="4B7EF749" w14:textId="7277694B" w:rsidR="003D16F2" w:rsidRPr="00577FE2" w:rsidRDefault="003D16F2" w:rsidP="00D071E4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507" w:type="dxa"/>
            <w:vAlign w:val="center"/>
          </w:tcPr>
          <w:p w14:paraId="6921600A" w14:textId="517E3740" w:rsidR="00D071E4" w:rsidRDefault="003D16F2" w:rsidP="00D071E4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Members of the Public, farmers, contractors, riggers, showground personnel, crew</w:t>
            </w:r>
          </w:p>
          <w:p w14:paraId="63629D4E" w14:textId="77777777" w:rsidR="003D16F2" w:rsidRDefault="003D16F2" w:rsidP="00D071E4">
            <w:pPr>
              <w:rPr>
                <w:rFonts w:ascii="Venus+ Plomb" w:hAnsi="Venus+ Plomb"/>
                <w:sz w:val="16"/>
                <w:szCs w:val="16"/>
              </w:rPr>
            </w:pPr>
          </w:p>
          <w:p w14:paraId="60E19BFC" w14:textId="1C1B5D75" w:rsidR="003D16F2" w:rsidRPr="00577FE2" w:rsidRDefault="00E918FF" w:rsidP="00D071E4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Smokers’</w:t>
            </w:r>
            <w:r w:rsidR="003D16F2">
              <w:rPr>
                <w:rFonts w:ascii="Venus+ Plomb" w:hAnsi="Venus+ Plomb"/>
                <w:sz w:val="16"/>
                <w:szCs w:val="16"/>
              </w:rPr>
              <w:t xml:space="preserve"> materials, damp hay, welding equipment, naked flames, wilful or malicious fire </w:t>
            </w:r>
            <w:r w:rsidR="00BC04D7">
              <w:rPr>
                <w:rFonts w:ascii="Venus+ Plomb" w:hAnsi="Venus+ Plomb"/>
                <w:sz w:val="16"/>
                <w:szCs w:val="16"/>
              </w:rPr>
              <w:t>raising,</w:t>
            </w:r>
            <w:r w:rsidR="003D16F2">
              <w:rPr>
                <w:rFonts w:ascii="Venus+ Plomb" w:hAnsi="Venus+ Plomb"/>
                <w:sz w:val="16"/>
                <w:szCs w:val="16"/>
              </w:rPr>
              <w:t xml:space="preserve"> static emergency, electrical fault</w:t>
            </w:r>
          </w:p>
        </w:tc>
        <w:tc>
          <w:tcPr>
            <w:tcW w:w="872" w:type="dxa"/>
            <w:gridSpan w:val="2"/>
            <w:vAlign w:val="center"/>
          </w:tcPr>
          <w:p w14:paraId="4A2A0509" w14:textId="0C8F9BA4" w:rsidR="00D071E4" w:rsidRPr="00577FE2" w:rsidRDefault="00F15293" w:rsidP="00D071E4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49101917" w14:textId="3AF8895F" w:rsidR="00F15293" w:rsidRPr="00577FE2" w:rsidRDefault="00F15293" w:rsidP="00D071E4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099F53A3" w14:textId="61EC8764" w:rsidR="00D071E4" w:rsidRPr="003906D8" w:rsidRDefault="00D071E4" w:rsidP="003906D8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4058443F" w14:textId="607186DA" w:rsidR="003D16F2" w:rsidRPr="00577FE2" w:rsidRDefault="003D16F2" w:rsidP="003906D8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153EE8ED" w14:textId="6917F99E" w:rsidR="00D071E4" w:rsidRPr="00577FE2" w:rsidRDefault="00D071E4" w:rsidP="00D071E4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F15293" w:rsidRPr="00577FE2" w14:paraId="1D10075B" w14:textId="77777777" w:rsidTr="00F15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5B1580BB" w14:textId="660FCBB5" w:rsidR="00F15293" w:rsidRPr="00577FE2" w:rsidRDefault="00F15293" w:rsidP="00F15293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Sources of Fuel and Oxygen</w:t>
            </w:r>
          </w:p>
        </w:tc>
        <w:tc>
          <w:tcPr>
            <w:tcW w:w="1507" w:type="dxa"/>
            <w:vAlign w:val="center"/>
          </w:tcPr>
          <w:p w14:paraId="7865BF28" w14:textId="70D0B5DD" w:rsidR="00F15293" w:rsidRDefault="00F15293" w:rsidP="00F15293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riggers, showground personnel, </w:t>
            </w:r>
            <w:r w:rsidR="00FC4213">
              <w:rPr>
                <w:rFonts w:ascii="Venus+ Plomb" w:hAnsi="Venus+ Plomb"/>
                <w:sz w:val="16"/>
                <w:szCs w:val="16"/>
              </w:rPr>
              <w:t>C</w:t>
            </w:r>
            <w:r>
              <w:rPr>
                <w:rFonts w:ascii="Venus+ Plomb" w:hAnsi="Venus+ Plomb"/>
                <w:sz w:val="16"/>
                <w:szCs w:val="16"/>
              </w:rPr>
              <w:t>rew</w:t>
            </w:r>
          </w:p>
          <w:p w14:paraId="72636C98" w14:textId="77777777" w:rsidR="00F15293" w:rsidRDefault="00F15293" w:rsidP="00F15293">
            <w:pPr>
              <w:rPr>
                <w:rFonts w:ascii="Venus+ Plomb" w:hAnsi="Venus+ Plomb"/>
                <w:sz w:val="16"/>
                <w:szCs w:val="16"/>
              </w:rPr>
            </w:pPr>
          </w:p>
          <w:p w14:paraId="62F85A3A" w14:textId="56993585" w:rsidR="00F15293" w:rsidRPr="00577FE2" w:rsidRDefault="00F15293" w:rsidP="00F15293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Rubbish including sawdust, shaving, paper, cardboard etc, textile fabrics, wall covering material, waste and/or clean fuel, pesticides, fertiliser </w:t>
            </w:r>
          </w:p>
        </w:tc>
        <w:tc>
          <w:tcPr>
            <w:tcW w:w="872" w:type="dxa"/>
            <w:gridSpan w:val="2"/>
            <w:vAlign w:val="center"/>
          </w:tcPr>
          <w:p w14:paraId="6CAA4A2B" w14:textId="067332D9" w:rsidR="00F15293" w:rsidRPr="00577FE2" w:rsidRDefault="00F15293" w:rsidP="00F15293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5BEC516D" w14:textId="18CC25FA" w:rsidR="00F15293" w:rsidRPr="00577FE2" w:rsidRDefault="00F15293" w:rsidP="00F15293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13FC9B8A" w14:textId="12A88370" w:rsidR="00C32BFC" w:rsidRPr="00577FE2" w:rsidRDefault="00C32BFC" w:rsidP="00E918FF">
            <w:pPr>
              <w:pStyle w:val="ListParagraph"/>
              <w:ind w:left="176"/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CE7C7E9" w14:textId="78749782" w:rsidR="00F15293" w:rsidRPr="00577FE2" w:rsidRDefault="00F15293" w:rsidP="003906D8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42ED1A20" w14:textId="6BBADE7F" w:rsidR="00F15293" w:rsidRPr="00577FE2" w:rsidRDefault="00F15293" w:rsidP="00F15293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C32BFC" w:rsidRPr="00577FE2" w14:paraId="6455AF78" w14:textId="77777777" w:rsidTr="00C32B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0AF6FDB6" w14:textId="421D5763" w:rsidR="00C32BFC" w:rsidRPr="00577FE2" w:rsidRDefault="00C32BFC" w:rsidP="00C32BFC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lastRenderedPageBreak/>
              <w:t>Catering and Hospitality Areas</w:t>
            </w:r>
          </w:p>
        </w:tc>
        <w:tc>
          <w:tcPr>
            <w:tcW w:w="1507" w:type="dxa"/>
            <w:vAlign w:val="center"/>
          </w:tcPr>
          <w:p w14:paraId="438AA9DF" w14:textId="48582F37" w:rsidR="00FC4213" w:rsidRDefault="00FC4213" w:rsidP="00FC4213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Members of the Public, farmers, contractors, showground personnel, Visitors</w:t>
            </w:r>
          </w:p>
          <w:p w14:paraId="38099A8C" w14:textId="77777777" w:rsidR="00C32BFC" w:rsidRDefault="00C32BFC" w:rsidP="00C32BFC">
            <w:pPr>
              <w:rPr>
                <w:rFonts w:ascii="Venus+ Plomb" w:hAnsi="Venus+ Plomb"/>
                <w:sz w:val="16"/>
                <w:szCs w:val="16"/>
              </w:rPr>
            </w:pPr>
          </w:p>
          <w:p w14:paraId="406FE5D1" w14:textId="4544D46E" w:rsidR="00C32BFC" w:rsidRPr="00577FE2" w:rsidRDefault="00C32BFC" w:rsidP="00C32BFC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Electric ovens fryers, waste material, generators, poor housekeeping</w:t>
            </w:r>
          </w:p>
        </w:tc>
        <w:tc>
          <w:tcPr>
            <w:tcW w:w="872" w:type="dxa"/>
            <w:gridSpan w:val="2"/>
            <w:vAlign w:val="center"/>
          </w:tcPr>
          <w:p w14:paraId="1FD04D55" w14:textId="4B3BEF7A" w:rsidR="00C32BFC" w:rsidRPr="00577FE2" w:rsidRDefault="00C32BFC" w:rsidP="00C32BFC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15337785" w14:textId="62FF040C" w:rsidR="00C32BFC" w:rsidRPr="00577FE2" w:rsidRDefault="00C32BFC" w:rsidP="00C32BFC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727CE149" w14:textId="7009209D" w:rsidR="00C32BFC" w:rsidRPr="00E918FF" w:rsidRDefault="00C32BFC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BDBA1A9" w14:textId="777B6D86" w:rsidR="00C32BFC" w:rsidRPr="00577FE2" w:rsidRDefault="00C32BFC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73D598D9" w14:textId="6AD9A017" w:rsidR="00C32BFC" w:rsidRPr="00577FE2" w:rsidRDefault="00C32BFC" w:rsidP="00C32BFC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FC4213" w:rsidRPr="00577FE2" w14:paraId="46D533A1" w14:textId="77777777" w:rsidTr="00FC4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5C4D5391" w14:textId="06134292" w:rsidR="00FC4213" w:rsidRPr="00577FE2" w:rsidRDefault="00FC4213" w:rsidP="00FC4213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Hot Surfaces, Obstruction of Ventilation Equipment, e.g. generators. </w:t>
            </w:r>
          </w:p>
        </w:tc>
        <w:tc>
          <w:tcPr>
            <w:tcW w:w="1507" w:type="dxa"/>
            <w:vAlign w:val="center"/>
          </w:tcPr>
          <w:p w14:paraId="14D93540" w14:textId="77777777" w:rsidR="00FC4213" w:rsidRDefault="00FC4213" w:rsidP="00FC4213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062898E9" w14:textId="77777777" w:rsidR="00FC4213" w:rsidRDefault="00FC4213" w:rsidP="00FC4213">
            <w:pPr>
              <w:rPr>
                <w:rFonts w:ascii="Venus+ Plomb" w:hAnsi="Venus+ Plomb"/>
                <w:sz w:val="16"/>
                <w:szCs w:val="16"/>
              </w:rPr>
            </w:pPr>
          </w:p>
          <w:p w14:paraId="1D8BC8DB" w14:textId="12E4931A" w:rsidR="00FC4213" w:rsidRPr="00577FE2" w:rsidRDefault="00FC4213" w:rsidP="00FC4213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Obstruction of ventilation equipment</w:t>
            </w:r>
          </w:p>
        </w:tc>
        <w:tc>
          <w:tcPr>
            <w:tcW w:w="872" w:type="dxa"/>
            <w:gridSpan w:val="2"/>
            <w:vAlign w:val="center"/>
          </w:tcPr>
          <w:p w14:paraId="16A5319C" w14:textId="65EBFDD2" w:rsidR="00FC4213" w:rsidRPr="00577FE2" w:rsidRDefault="00FC4213" w:rsidP="00FC4213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5A6CDC0D" w14:textId="5B50B16D" w:rsidR="00FC4213" w:rsidRPr="00FC4213" w:rsidRDefault="00FC4213" w:rsidP="00FC4213">
            <w:pPr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1D42C946" w14:textId="4CC826DD" w:rsidR="00FC4213" w:rsidRPr="00E918FF" w:rsidRDefault="00FC4213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26304126" w14:textId="301D1466" w:rsidR="00FC4213" w:rsidRPr="00577FE2" w:rsidRDefault="00FC4213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2440038E" w14:textId="6C4B2C67" w:rsidR="00FC4213" w:rsidRPr="00577FE2" w:rsidRDefault="00FC4213" w:rsidP="00FC4213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FE5042" w:rsidRPr="00577FE2" w14:paraId="63D108D2" w14:textId="77777777" w:rsidTr="00FE5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7C2A878B" w14:textId="6B855435" w:rsidR="00FE5042" w:rsidRPr="00577FE2" w:rsidRDefault="00FE5042" w:rsidP="00FE5042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LPG Storage &amp; Use</w:t>
            </w:r>
          </w:p>
        </w:tc>
        <w:tc>
          <w:tcPr>
            <w:tcW w:w="1507" w:type="dxa"/>
            <w:vAlign w:val="center"/>
          </w:tcPr>
          <w:p w14:paraId="120DD3E1" w14:textId="77777777" w:rsidR="00FE5042" w:rsidRDefault="00FE5042" w:rsidP="00FE5042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3060F807" w14:textId="77777777" w:rsidR="00FE5042" w:rsidRDefault="00FE5042" w:rsidP="00FE5042">
            <w:pPr>
              <w:rPr>
                <w:rFonts w:ascii="Venus+ Plomb" w:hAnsi="Venus+ Plomb"/>
                <w:sz w:val="16"/>
                <w:szCs w:val="16"/>
              </w:rPr>
            </w:pPr>
          </w:p>
          <w:p w14:paraId="069EDA75" w14:textId="312C1894" w:rsidR="00FE5042" w:rsidRPr="00577FE2" w:rsidRDefault="00FE5042" w:rsidP="00FE5042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Flammable atmosphere, burns, explosions </w:t>
            </w:r>
          </w:p>
        </w:tc>
        <w:tc>
          <w:tcPr>
            <w:tcW w:w="872" w:type="dxa"/>
            <w:gridSpan w:val="2"/>
            <w:vAlign w:val="center"/>
          </w:tcPr>
          <w:p w14:paraId="172F70D4" w14:textId="03B7A3F6" w:rsidR="00FE5042" w:rsidRPr="00577FE2" w:rsidRDefault="00FE5042" w:rsidP="00FE5042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120842F2" w14:textId="44851BB8" w:rsidR="00FE5042" w:rsidRPr="00FC4213" w:rsidRDefault="00FE5042" w:rsidP="00FE5042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61FCEDCB" w14:textId="67127A67" w:rsidR="00FE5042" w:rsidRPr="00E918FF" w:rsidRDefault="00FE5042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F3B6135" w14:textId="3FBA6AF0" w:rsidR="00FE5042" w:rsidRPr="00577FE2" w:rsidRDefault="00FE5042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640D0DA3" w14:textId="1C7C2C07" w:rsidR="00FE5042" w:rsidRPr="00577FE2" w:rsidRDefault="00FE5042" w:rsidP="00FE5042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FE5042" w:rsidRPr="00577FE2" w14:paraId="7D5EB216" w14:textId="77777777" w:rsidTr="00FE5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4A48DDFD" w14:textId="543E2236" w:rsidR="00FE5042" w:rsidRPr="00577FE2" w:rsidRDefault="00FE5042" w:rsidP="00FE5042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Means of Escape</w:t>
            </w:r>
          </w:p>
        </w:tc>
        <w:tc>
          <w:tcPr>
            <w:tcW w:w="1507" w:type="dxa"/>
            <w:vAlign w:val="center"/>
          </w:tcPr>
          <w:p w14:paraId="6DF58999" w14:textId="77777777" w:rsidR="00FE5042" w:rsidRDefault="00FE5042" w:rsidP="00FE5042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1D373315" w14:textId="77777777" w:rsidR="00FE5042" w:rsidRDefault="00FE5042" w:rsidP="00FE5042">
            <w:pPr>
              <w:rPr>
                <w:rFonts w:ascii="Venus+ Plomb" w:hAnsi="Venus+ Plomb"/>
                <w:sz w:val="16"/>
                <w:szCs w:val="16"/>
              </w:rPr>
            </w:pPr>
          </w:p>
          <w:p w14:paraId="687921A7" w14:textId="6935FF0F" w:rsidR="00FE5042" w:rsidRPr="00577FE2" w:rsidRDefault="00FE5042" w:rsidP="00FE5042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Restriction on existing escape routes leading to entrapment</w:t>
            </w:r>
          </w:p>
        </w:tc>
        <w:tc>
          <w:tcPr>
            <w:tcW w:w="872" w:type="dxa"/>
            <w:gridSpan w:val="2"/>
            <w:vAlign w:val="center"/>
          </w:tcPr>
          <w:p w14:paraId="0A0CEF58" w14:textId="5786E0A1" w:rsidR="00FE5042" w:rsidRPr="00577FE2" w:rsidRDefault="00FE5042" w:rsidP="00FE5042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2D46B71F" w14:textId="11A7D303" w:rsidR="00FE5042" w:rsidRPr="00577FE2" w:rsidRDefault="00FE5042" w:rsidP="00FE5042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0CEBE3ED" w14:textId="105FA3FC" w:rsidR="00FE5042" w:rsidRPr="00E918FF" w:rsidRDefault="00FE5042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093AF66" w14:textId="096A386D" w:rsidR="00FE5042" w:rsidRPr="00577FE2" w:rsidRDefault="00FE5042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4CBCADA7" w14:textId="41854772" w:rsidR="00FE5042" w:rsidRPr="00577FE2" w:rsidRDefault="00FE5042" w:rsidP="00FE5042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6D0B17" w:rsidRPr="00577FE2" w14:paraId="0BC8CB72" w14:textId="77777777" w:rsidTr="006D0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7A4E1C14" w14:textId="6A75623E" w:rsidR="006D0B17" w:rsidRPr="00577FE2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Means of Escape Lighting </w:t>
            </w:r>
          </w:p>
        </w:tc>
        <w:tc>
          <w:tcPr>
            <w:tcW w:w="1507" w:type="dxa"/>
            <w:vAlign w:val="center"/>
          </w:tcPr>
          <w:p w14:paraId="4D975642" w14:textId="77777777" w:rsidR="006D0B17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41D50C4D" w14:textId="77777777" w:rsidR="006D0B17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</w:p>
          <w:p w14:paraId="219817D7" w14:textId="2545B626" w:rsidR="006D0B17" w:rsidRPr="00577FE2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lastRenderedPageBreak/>
              <w:t>Restriction on existing escape routes, slips, trips</w:t>
            </w:r>
          </w:p>
        </w:tc>
        <w:tc>
          <w:tcPr>
            <w:tcW w:w="872" w:type="dxa"/>
            <w:gridSpan w:val="2"/>
            <w:vAlign w:val="center"/>
          </w:tcPr>
          <w:p w14:paraId="62D74E39" w14:textId="669C0438" w:rsidR="006D0B17" w:rsidRPr="00577FE2" w:rsidRDefault="006D0B17" w:rsidP="006D0B17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lastRenderedPageBreak/>
              <w:t>H</w:t>
            </w:r>
          </w:p>
        </w:tc>
        <w:tc>
          <w:tcPr>
            <w:tcW w:w="6835" w:type="dxa"/>
            <w:gridSpan w:val="3"/>
          </w:tcPr>
          <w:p w14:paraId="78E0C69B" w14:textId="7843E2EB" w:rsidR="006D0B17" w:rsidRPr="00577FE2" w:rsidRDefault="006D0B17" w:rsidP="006D0B17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623029B5" w14:textId="48E24AE7" w:rsidR="006D0B17" w:rsidRPr="00E918FF" w:rsidRDefault="006D0B17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6CBCF944" w14:textId="6405C21C" w:rsidR="006D0B17" w:rsidRPr="00577FE2" w:rsidRDefault="006D0B17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28B390DA" w14:textId="6E56CCD0" w:rsidR="006D0B17" w:rsidRPr="00577FE2" w:rsidRDefault="006D0B17" w:rsidP="006D0B17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6D0B17" w:rsidRPr="00577FE2" w14:paraId="6E7A01D0" w14:textId="77777777" w:rsidTr="006D0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43B0123C" w14:textId="300E4174" w:rsidR="006D0B17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Means of Detection and Raising the Alarm</w:t>
            </w:r>
          </w:p>
        </w:tc>
        <w:tc>
          <w:tcPr>
            <w:tcW w:w="1507" w:type="dxa"/>
            <w:vAlign w:val="center"/>
          </w:tcPr>
          <w:p w14:paraId="7E6990EA" w14:textId="77777777" w:rsidR="006D0B17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32E95B4B" w14:textId="77777777" w:rsidR="006D0B17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</w:p>
          <w:p w14:paraId="54B84DA1" w14:textId="3D601082" w:rsidR="006D0B17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Restriction on existing escape routes, slips, trips</w:t>
            </w:r>
          </w:p>
        </w:tc>
        <w:tc>
          <w:tcPr>
            <w:tcW w:w="872" w:type="dxa"/>
            <w:gridSpan w:val="2"/>
            <w:vAlign w:val="center"/>
          </w:tcPr>
          <w:p w14:paraId="3D86FE6B" w14:textId="296610E9" w:rsidR="006D0B17" w:rsidRDefault="006D0B17" w:rsidP="006D0B17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7EDB1C0B" w14:textId="78A7CFDC" w:rsidR="006D0B17" w:rsidRDefault="006D0B17" w:rsidP="006D0B17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36CFD5A5" w14:textId="1721AFAC" w:rsidR="006D0B17" w:rsidRPr="00E918FF" w:rsidRDefault="006D0B17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E43FA53" w14:textId="726EBAAA" w:rsidR="006D0B17" w:rsidRDefault="006D0B17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70E724C1" w14:textId="5F653DCA" w:rsidR="006D0B17" w:rsidRDefault="006D0B17" w:rsidP="006D0B17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6D0B17" w:rsidRPr="00577FE2" w14:paraId="2198DA60" w14:textId="77777777" w:rsidTr="006D0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6214ADCF" w14:textId="71581E5B" w:rsidR="006D0B17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Means of Fighting Fire</w:t>
            </w:r>
          </w:p>
        </w:tc>
        <w:tc>
          <w:tcPr>
            <w:tcW w:w="1507" w:type="dxa"/>
            <w:vAlign w:val="center"/>
          </w:tcPr>
          <w:p w14:paraId="7DAC40AE" w14:textId="77777777" w:rsidR="006D0B17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5D79516D" w14:textId="77777777" w:rsidR="006D0B17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</w:p>
          <w:p w14:paraId="4E5CD3C3" w14:textId="478334C8" w:rsidR="006D0B17" w:rsidRDefault="006D0B17" w:rsidP="006D0B1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Escape of buildings, burns, inhalation of smoke, </w:t>
            </w:r>
          </w:p>
        </w:tc>
        <w:tc>
          <w:tcPr>
            <w:tcW w:w="872" w:type="dxa"/>
            <w:gridSpan w:val="2"/>
            <w:vAlign w:val="center"/>
          </w:tcPr>
          <w:p w14:paraId="5A34B974" w14:textId="0F8CC3FC" w:rsidR="006D0B17" w:rsidRDefault="006D0B17" w:rsidP="006D0B17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33BB7A46" w14:textId="00CC16B6" w:rsidR="006D0B17" w:rsidRPr="00907870" w:rsidRDefault="006D0B17" w:rsidP="00907870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3A4E8ED2" w14:textId="23712C45" w:rsidR="006D0B17" w:rsidRPr="00E918FF" w:rsidRDefault="006D0B17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72C9DB63" w14:textId="425A1046" w:rsidR="006D0B17" w:rsidRDefault="006D0B17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44F261A5" w14:textId="58DE2594" w:rsidR="006D0B17" w:rsidRDefault="006D0B17" w:rsidP="006D0B17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8F3E8C" w:rsidRPr="00577FE2" w14:paraId="08DA65BD" w14:textId="77777777" w:rsidTr="006D0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20ECB41F" w14:textId="708C4BA2" w:rsidR="008F3E8C" w:rsidRDefault="008F3E8C" w:rsidP="008F3E8C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Emergency Fire Action Procedures</w:t>
            </w:r>
          </w:p>
        </w:tc>
        <w:tc>
          <w:tcPr>
            <w:tcW w:w="1507" w:type="dxa"/>
            <w:vAlign w:val="center"/>
          </w:tcPr>
          <w:p w14:paraId="665EDC31" w14:textId="77777777" w:rsidR="008F3E8C" w:rsidRDefault="008F3E8C" w:rsidP="008F3E8C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03310E7F" w14:textId="77777777" w:rsidR="008F3E8C" w:rsidRDefault="008F3E8C" w:rsidP="008F3E8C">
            <w:pPr>
              <w:rPr>
                <w:rFonts w:ascii="Venus+ Plomb" w:hAnsi="Venus+ Plomb"/>
                <w:sz w:val="16"/>
                <w:szCs w:val="16"/>
              </w:rPr>
            </w:pPr>
          </w:p>
          <w:p w14:paraId="33C6C3EF" w14:textId="77777777" w:rsidR="008F3E8C" w:rsidRDefault="008F3E8C" w:rsidP="008F3E8C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6B5763EA" w14:textId="0C05D2BD" w:rsidR="008F3E8C" w:rsidRDefault="008F3E8C" w:rsidP="008F3E8C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12A0FBC6" w14:textId="4505E0C6" w:rsidR="008F3E8C" w:rsidRPr="008F3E8C" w:rsidRDefault="008F3E8C" w:rsidP="008F3E8C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44E7A6D5" w14:textId="43054652" w:rsidR="008F3E8C" w:rsidRPr="00E918FF" w:rsidRDefault="008F3E8C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05F8134C" w14:textId="25F191EA" w:rsidR="008F3E8C" w:rsidRDefault="008F3E8C" w:rsidP="00E918F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1908FCE4" w14:textId="308FF499" w:rsidR="008F3E8C" w:rsidRDefault="008F3E8C" w:rsidP="008F3E8C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0F47FB" w:rsidRPr="00577FE2" w14:paraId="1E071294" w14:textId="77777777" w:rsidTr="006D0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6EA615D0" w14:textId="23B5C788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Measures to restrict spread of fire and smoke</w:t>
            </w:r>
          </w:p>
        </w:tc>
        <w:tc>
          <w:tcPr>
            <w:tcW w:w="1507" w:type="dxa"/>
            <w:vAlign w:val="center"/>
          </w:tcPr>
          <w:p w14:paraId="3CE7A9C2" w14:textId="77777777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1E683A17" w14:textId="77777777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</w:p>
          <w:p w14:paraId="749FB5FC" w14:textId="1F894A31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Escape of buildings, burns, inhalation of smoke, </w:t>
            </w:r>
          </w:p>
        </w:tc>
        <w:tc>
          <w:tcPr>
            <w:tcW w:w="872" w:type="dxa"/>
            <w:gridSpan w:val="2"/>
            <w:vAlign w:val="center"/>
          </w:tcPr>
          <w:p w14:paraId="2E157444" w14:textId="42B74A52" w:rsidR="000F47FB" w:rsidRDefault="000F47FB" w:rsidP="000F47FB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081A27F4" w14:textId="5CC27671" w:rsidR="000F47FB" w:rsidRDefault="000F47FB" w:rsidP="000F47FB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6E7B678C" w14:textId="77B8082E" w:rsidR="000F47FB" w:rsidRPr="0060396F" w:rsidRDefault="000F47FB" w:rsidP="0060396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0F4050A3" w14:textId="6FC7BFD8" w:rsidR="000F47FB" w:rsidRDefault="000F47FB" w:rsidP="00F32727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31622A8C" w14:textId="0D8CD36A" w:rsidR="000F47FB" w:rsidRDefault="000F47FB" w:rsidP="000F47FB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0F47FB" w:rsidRPr="00577FE2" w14:paraId="10A32978" w14:textId="77777777" w:rsidTr="006D0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1FB65638" w14:textId="3CCF0AF5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Fire in Work Processes involved in build/load in etc. </w:t>
            </w:r>
          </w:p>
        </w:tc>
        <w:tc>
          <w:tcPr>
            <w:tcW w:w="1507" w:type="dxa"/>
            <w:vAlign w:val="center"/>
          </w:tcPr>
          <w:p w14:paraId="180C7D56" w14:textId="77777777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323104A8" w14:textId="77777777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</w:p>
          <w:p w14:paraId="31166555" w14:textId="1D8C6302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lastRenderedPageBreak/>
              <w:t xml:space="preserve">Escape of buildings, burns, inhalation of smoke, </w:t>
            </w:r>
          </w:p>
        </w:tc>
        <w:tc>
          <w:tcPr>
            <w:tcW w:w="872" w:type="dxa"/>
            <w:gridSpan w:val="2"/>
            <w:vAlign w:val="center"/>
          </w:tcPr>
          <w:p w14:paraId="433A3031" w14:textId="5B1E5792" w:rsidR="000F47FB" w:rsidRDefault="000F47FB" w:rsidP="000F47FB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lastRenderedPageBreak/>
              <w:t>H</w:t>
            </w:r>
          </w:p>
        </w:tc>
        <w:tc>
          <w:tcPr>
            <w:tcW w:w="6835" w:type="dxa"/>
            <w:gridSpan w:val="3"/>
          </w:tcPr>
          <w:p w14:paraId="2A579820" w14:textId="1632540E" w:rsidR="000F47FB" w:rsidRDefault="000F47FB" w:rsidP="000F47FB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7D73D2AC" w14:textId="3952CF69" w:rsidR="000F47FB" w:rsidRPr="0060396F" w:rsidRDefault="000F47FB" w:rsidP="0060396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F660286" w14:textId="21AD4E58" w:rsidR="000F47FB" w:rsidRDefault="000F47FB" w:rsidP="00F32727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677BBA33" w14:textId="2B46BF65" w:rsidR="000F47FB" w:rsidRDefault="000F47FB" w:rsidP="000F47FB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457FCC" w:rsidRPr="00577FE2" w14:paraId="04CB7085" w14:textId="77777777" w:rsidTr="006D0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31015803" w14:textId="766C3E68" w:rsidR="00457FCC" w:rsidRDefault="00457FCC" w:rsidP="00457FCC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Car Parking Area, Vehicle </w:t>
            </w:r>
            <w:r w:rsidR="00A36E47">
              <w:rPr>
                <w:rFonts w:ascii="Venus+ Plomb" w:hAnsi="Venus+ Plomb"/>
                <w:sz w:val="16"/>
                <w:szCs w:val="16"/>
              </w:rPr>
              <w:t>Fires</w:t>
            </w:r>
          </w:p>
        </w:tc>
        <w:tc>
          <w:tcPr>
            <w:tcW w:w="1507" w:type="dxa"/>
            <w:vAlign w:val="center"/>
          </w:tcPr>
          <w:p w14:paraId="60E4D4B4" w14:textId="77777777" w:rsidR="00457FCC" w:rsidRDefault="00457FCC" w:rsidP="00457FCC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1723E986" w14:textId="77777777" w:rsidR="00457FCC" w:rsidRDefault="00457FCC" w:rsidP="00457FCC">
            <w:pPr>
              <w:rPr>
                <w:rFonts w:ascii="Venus+ Plomb" w:hAnsi="Venus+ Plomb"/>
                <w:sz w:val="16"/>
                <w:szCs w:val="16"/>
              </w:rPr>
            </w:pPr>
          </w:p>
          <w:p w14:paraId="1B9A2C35" w14:textId="7D360564" w:rsidR="00457FCC" w:rsidRDefault="00457FCC" w:rsidP="00457FCC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Explosion, fires, burns</w:t>
            </w:r>
          </w:p>
        </w:tc>
        <w:tc>
          <w:tcPr>
            <w:tcW w:w="872" w:type="dxa"/>
            <w:gridSpan w:val="2"/>
            <w:vAlign w:val="center"/>
          </w:tcPr>
          <w:p w14:paraId="049E9AD0" w14:textId="1C79C7FD" w:rsidR="00457FCC" w:rsidRDefault="00457FCC" w:rsidP="00457FCC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53A5E1D2" w14:textId="5773B8FA" w:rsidR="00457FCC" w:rsidRDefault="00457FCC" w:rsidP="00457FCC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1DD52157" w14:textId="77777777" w:rsidR="00457FCC" w:rsidRPr="00577FE2" w:rsidRDefault="00457FCC" w:rsidP="0060396F">
            <w:pPr>
              <w:pStyle w:val="ListParagraph"/>
              <w:ind w:left="176"/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46CB73D" w14:textId="1285A589" w:rsidR="00457FCC" w:rsidRDefault="00457FCC" w:rsidP="00F32727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29BE4E38" w14:textId="23CF6BB0" w:rsidR="00457FCC" w:rsidRDefault="00457FCC" w:rsidP="00457FCC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0F47FB" w:rsidRPr="00577FE2" w14:paraId="1CE7C7D5" w14:textId="77777777" w:rsidTr="006D0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25AC98F8" w14:textId="66F56FD9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Electrical Fittings</w:t>
            </w:r>
          </w:p>
        </w:tc>
        <w:tc>
          <w:tcPr>
            <w:tcW w:w="1507" w:type="dxa"/>
            <w:vAlign w:val="center"/>
          </w:tcPr>
          <w:p w14:paraId="2D6D8091" w14:textId="77777777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5CEA0467" w14:textId="77777777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</w:p>
          <w:p w14:paraId="697517AA" w14:textId="25D436E9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Fires, burns, damaged to building</w:t>
            </w:r>
          </w:p>
        </w:tc>
        <w:tc>
          <w:tcPr>
            <w:tcW w:w="872" w:type="dxa"/>
            <w:gridSpan w:val="2"/>
            <w:vAlign w:val="center"/>
          </w:tcPr>
          <w:p w14:paraId="4C19D017" w14:textId="594B5A51" w:rsidR="000F47FB" w:rsidRDefault="000F47FB" w:rsidP="000F47FB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1550DB73" w14:textId="448CD12C" w:rsidR="000F47FB" w:rsidRDefault="000F47FB" w:rsidP="000F47FB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59FF7D21" w14:textId="477E3713" w:rsidR="000F47FB" w:rsidRPr="0060396F" w:rsidRDefault="000F47FB" w:rsidP="0060396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970373A" w14:textId="5B802251" w:rsidR="000F47FB" w:rsidRDefault="000F47FB" w:rsidP="00F32727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2103768D" w14:textId="0D8C3254" w:rsidR="000F47FB" w:rsidRDefault="000F47FB" w:rsidP="000F47FB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A36E47" w:rsidRPr="00577FE2" w14:paraId="43C670F6" w14:textId="77777777" w:rsidTr="00A36E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31319C7F" w14:textId="1AF7F312" w:rsidR="00A36E47" w:rsidRPr="00577FE2" w:rsidRDefault="00A36E47" w:rsidP="00A36E4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General Areas used by All Show Ground Attendees</w:t>
            </w:r>
          </w:p>
        </w:tc>
        <w:tc>
          <w:tcPr>
            <w:tcW w:w="1507" w:type="dxa"/>
            <w:vAlign w:val="center"/>
          </w:tcPr>
          <w:p w14:paraId="710FFD90" w14:textId="77777777" w:rsidR="00A36E47" w:rsidRDefault="00A36E47" w:rsidP="00A36E4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0D7F610C" w14:textId="77777777" w:rsidR="00A36E47" w:rsidRDefault="00A36E47" w:rsidP="00A36E47">
            <w:pPr>
              <w:rPr>
                <w:rFonts w:ascii="Venus+ Plomb" w:hAnsi="Venus+ Plomb"/>
                <w:sz w:val="16"/>
                <w:szCs w:val="16"/>
              </w:rPr>
            </w:pPr>
          </w:p>
          <w:p w14:paraId="574D83EF" w14:textId="46D666C9" w:rsidR="00A36E47" w:rsidRPr="00577FE2" w:rsidRDefault="00A36E47" w:rsidP="00A36E47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Fires, burns, damaged to building, slips, trips</w:t>
            </w:r>
          </w:p>
        </w:tc>
        <w:tc>
          <w:tcPr>
            <w:tcW w:w="872" w:type="dxa"/>
            <w:gridSpan w:val="2"/>
            <w:vAlign w:val="center"/>
          </w:tcPr>
          <w:p w14:paraId="53CB52D2" w14:textId="2A320224" w:rsidR="00A36E47" w:rsidRPr="00577FE2" w:rsidRDefault="00A36E47" w:rsidP="00A36E47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3A352AD1" w14:textId="6A4AEF93" w:rsidR="00A36E47" w:rsidRPr="00577FE2" w:rsidRDefault="00A36E47" w:rsidP="00A36E47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24B85650" w14:textId="0DC521D4" w:rsidR="00A36E47" w:rsidRPr="0060396F" w:rsidRDefault="00A36E47" w:rsidP="0060396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4ED4125A" w14:textId="05D76126" w:rsidR="00A36E47" w:rsidRPr="00577FE2" w:rsidRDefault="00A36E47" w:rsidP="00A36E47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38D0F7FD" w14:textId="69416082" w:rsidR="00A36E47" w:rsidRPr="00577FE2" w:rsidRDefault="00A36E47" w:rsidP="00A36E47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0F47FB" w:rsidRPr="00577FE2" w14:paraId="77224818" w14:textId="77777777" w:rsidTr="00A36E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26754E13" w14:textId="2E787D61" w:rsidR="000F47FB" w:rsidRPr="00577FE2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Public Entrances and Exits</w:t>
            </w:r>
          </w:p>
        </w:tc>
        <w:tc>
          <w:tcPr>
            <w:tcW w:w="1507" w:type="dxa"/>
            <w:vAlign w:val="center"/>
          </w:tcPr>
          <w:p w14:paraId="312AC47F" w14:textId="77777777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50C10591" w14:textId="77777777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</w:p>
          <w:p w14:paraId="7D40FFF9" w14:textId="1D9EA065" w:rsidR="000F47FB" w:rsidRPr="00577FE2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Crowd Congestion, vehicular collision, slips, trips</w:t>
            </w:r>
          </w:p>
        </w:tc>
        <w:tc>
          <w:tcPr>
            <w:tcW w:w="872" w:type="dxa"/>
            <w:gridSpan w:val="2"/>
            <w:vAlign w:val="center"/>
          </w:tcPr>
          <w:p w14:paraId="41A8E1D4" w14:textId="35B78B15" w:rsidR="000F47FB" w:rsidRPr="00577FE2" w:rsidRDefault="000F47FB" w:rsidP="000F47FB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>H</w:t>
            </w:r>
          </w:p>
        </w:tc>
        <w:tc>
          <w:tcPr>
            <w:tcW w:w="6835" w:type="dxa"/>
            <w:gridSpan w:val="3"/>
          </w:tcPr>
          <w:p w14:paraId="06EC4AED" w14:textId="22C09147" w:rsidR="000F47FB" w:rsidRPr="00577FE2" w:rsidRDefault="000F47FB" w:rsidP="000F47FB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32030F76" w14:textId="4541E3EC" w:rsidR="000F47FB" w:rsidRPr="0060396F" w:rsidRDefault="000F47FB" w:rsidP="0060396F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A74DF89" w14:textId="040E55E4" w:rsidR="000F47FB" w:rsidRPr="00577FE2" w:rsidRDefault="000F47FB" w:rsidP="00F32727">
            <w:pPr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30B0510E" w14:textId="57D5C4A6" w:rsidR="000F47FB" w:rsidRPr="00577FE2" w:rsidRDefault="000F47FB" w:rsidP="000F47FB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0F47FB" w:rsidRPr="00577FE2" w14:paraId="26A7FB55" w14:textId="77777777" w:rsidTr="00A36E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761" w:type="dxa"/>
            <w:gridSpan w:val="2"/>
            <w:vAlign w:val="center"/>
          </w:tcPr>
          <w:p w14:paraId="6B933271" w14:textId="0C8E00A9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Ignition of dry organic materials in the car parking areas </w:t>
            </w:r>
          </w:p>
        </w:tc>
        <w:tc>
          <w:tcPr>
            <w:tcW w:w="1507" w:type="dxa"/>
            <w:vAlign w:val="center"/>
          </w:tcPr>
          <w:p w14:paraId="7548525D" w14:textId="77777777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t xml:space="preserve">Members of the Public, farmers, contractors, showground personnel, Visitors </w:t>
            </w:r>
          </w:p>
          <w:p w14:paraId="728CBA82" w14:textId="77777777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</w:p>
          <w:p w14:paraId="09030E04" w14:textId="1BDC0FD4" w:rsidR="000F47FB" w:rsidRDefault="000F47FB" w:rsidP="000F47FB">
            <w:pPr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lastRenderedPageBreak/>
              <w:t>Explosion, fires, burns</w:t>
            </w:r>
          </w:p>
        </w:tc>
        <w:tc>
          <w:tcPr>
            <w:tcW w:w="872" w:type="dxa"/>
            <w:gridSpan w:val="2"/>
            <w:vAlign w:val="center"/>
          </w:tcPr>
          <w:p w14:paraId="553D77C2" w14:textId="64580291" w:rsidR="000F47FB" w:rsidRDefault="000F47FB" w:rsidP="000F47FB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  <w:r>
              <w:rPr>
                <w:rFonts w:ascii="Venus+ Plomb" w:hAnsi="Venus+ Plomb"/>
                <w:sz w:val="16"/>
                <w:szCs w:val="16"/>
              </w:rPr>
              <w:lastRenderedPageBreak/>
              <w:t>H</w:t>
            </w:r>
          </w:p>
        </w:tc>
        <w:tc>
          <w:tcPr>
            <w:tcW w:w="6835" w:type="dxa"/>
            <w:gridSpan w:val="3"/>
          </w:tcPr>
          <w:p w14:paraId="3228322E" w14:textId="65E4BD39" w:rsidR="000F47FB" w:rsidRDefault="000F47FB" w:rsidP="000F47FB">
            <w:pPr>
              <w:pStyle w:val="ListParagraph"/>
              <w:numPr>
                <w:ilvl w:val="0"/>
                <w:numId w:val="4"/>
              </w:numPr>
              <w:ind w:left="175" w:hanging="175"/>
              <w:jc w:val="both"/>
              <w:rPr>
                <w:rFonts w:ascii="Venus+ Plomb" w:hAnsi="Venus+ Plomb" w:cstheme="minorHAnsi"/>
                <w:sz w:val="16"/>
                <w:szCs w:val="16"/>
              </w:rPr>
            </w:pPr>
          </w:p>
        </w:tc>
        <w:tc>
          <w:tcPr>
            <w:tcW w:w="2250" w:type="dxa"/>
            <w:gridSpan w:val="5"/>
          </w:tcPr>
          <w:p w14:paraId="4B19ED58" w14:textId="77777777" w:rsidR="000F47FB" w:rsidRPr="00577FE2" w:rsidRDefault="000F47FB" w:rsidP="0060396F">
            <w:pPr>
              <w:pStyle w:val="ListParagraph"/>
              <w:ind w:left="176"/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CB3329E" w14:textId="001ECB8C" w:rsidR="000F47FB" w:rsidRPr="00577FE2" w:rsidRDefault="000F47FB" w:rsidP="000F47FB">
            <w:pPr>
              <w:jc w:val="center"/>
              <w:rPr>
                <w:rFonts w:ascii="Venus+ Plomb" w:hAnsi="Venus+ Plomb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FFC000"/>
            <w:vAlign w:val="center"/>
          </w:tcPr>
          <w:p w14:paraId="41A9B595" w14:textId="50920F35" w:rsidR="000F47FB" w:rsidRDefault="000F47FB" w:rsidP="000F47FB">
            <w:pPr>
              <w:jc w:val="center"/>
              <w:rPr>
                <w:rFonts w:ascii="Venus+ Plomb" w:hAnsi="Venus+ Plomb"/>
                <w:b/>
                <w:sz w:val="16"/>
                <w:szCs w:val="16"/>
              </w:rPr>
            </w:pPr>
          </w:p>
        </w:tc>
      </w:tr>
      <w:tr w:rsidR="000F47FB" w:rsidRPr="00577FE2" w14:paraId="78624F56" w14:textId="77777777" w:rsidTr="00CB1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5451" w:type="dxa"/>
            <w:gridSpan w:val="16"/>
          </w:tcPr>
          <w:p w14:paraId="24F57A52" w14:textId="308D712F" w:rsidR="000F47FB" w:rsidRPr="00577FE2" w:rsidRDefault="000F47FB" w:rsidP="000F47FB">
            <w:pPr>
              <w:rPr>
                <w:rFonts w:ascii="Venus+ Plomb" w:hAnsi="Venus+ Plomb"/>
                <w:b/>
                <w:bCs/>
                <w:sz w:val="16"/>
                <w:szCs w:val="18"/>
              </w:rPr>
            </w:pPr>
            <w:r w:rsidRPr="00577FE2">
              <w:rPr>
                <w:rFonts w:ascii="Venus+ Plomb" w:hAnsi="Venus+ Plomb"/>
                <w:b/>
                <w:bCs/>
                <w:sz w:val="16"/>
                <w:szCs w:val="18"/>
              </w:rPr>
              <w:t>Further Comments/Revisions:</w:t>
            </w:r>
          </w:p>
        </w:tc>
      </w:tr>
    </w:tbl>
    <w:p w14:paraId="50D2D5C3" w14:textId="25AE5ED1" w:rsidR="00D5012C" w:rsidRDefault="00D5012C" w:rsidP="00D37E0C">
      <w:pPr>
        <w:spacing w:after="0"/>
        <w:rPr>
          <w:rFonts w:ascii="Venus+ Plomb" w:hAnsi="Venus+ Plomb"/>
          <w:sz w:val="20"/>
          <w:szCs w:val="20"/>
        </w:rPr>
      </w:pPr>
    </w:p>
    <w:p w14:paraId="7F3951BD" w14:textId="77777777" w:rsidR="00907870" w:rsidRDefault="00907870" w:rsidP="00D37E0C">
      <w:pPr>
        <w:spacing w:after="0"/>
        <w:rPr>
          <w:rFonts w:ascii="Venus+ Plomb" w:hAnsi="Venus+ Plomb"/>
          <w:sz w:val="20"/>
          <w:szCs w:val="20"/>
        </w:rPr>
      </w:pPr>
    </w:p>
    <w:p w14:paraId="3D362989" w14:textId="77777777" w:rsidR="00907870" w:rsidRDefault="00907870" w:rsidP="00D37E0C">
      <w:pPr>
        <w:spacing w:after="0"/>
        <w:rPr>
          <w:rFonts w:ascii="Venus+ Plomb" w:hAnsi="Venus+ Plomb"/>
          <w:sz w:val="20"/>
          <w:szCs w:val="20"/>
        </w:rPr>
      </w:pPr>
    </w:p>
    <w:p w14:paraId="0CA98988" w14:textId="77777777" w:rsidR="00907870" w:rsidRDefault="00907870" w:rsidP="00D37E0C">
      <w:pPr>
        <w:spacing w:after="0"/>
        <w:rPr>
          <w:rFonts w:ascii="Venus+ Plomb" w:hAnsi="Venus+ Plomb"/>
          <w:sz w:val="20"/>
          <w:szCs w:val="20"/>
        </w:rPr>
      </w:pPr>
    </w:p>
    <w:p w14:paraId="2F363E40" w14:textId="77777777" w:rsidR="00907870" w:rsidRDefault="00907870" w:rsidP="00D37E0C">
      <w:pPr>
        <w:spacing w:after="0"/>
        <w:rPr>
          <w:rFonts w:ascii="Venus+ Plomb" w:hAnsi="Venus+ Plomb"/>
          <w:sz w:val="20"/>
          <w:szCs w:val="20"/>
        </w:rPr>
      </w:pPr>
    </w:p>
    <w:p w14:paraId="27375512" w14:textId="77777777" w:rsidR="00907870" w:rsidRDefault="00907870" w:rsidP="00D37E0C">
      <w:pPr>
        <w:spacing w:after="0"/>
        <w:rPr>
          <w:rFonts w:ascii="Venus+ Plomb" w:hAnsi="Venus+ Plomb"/>
          <w:sz w:val="20"/>
          <w:szCs w:val="20"/>
        </w:rPr>
      </w:pPr>
    </w:p>
    <w:p w14:paraId="4C1B26A9" w14:textId="77777777" w:rsidR="00907870" w:rsidRDefault="00907870" w:rsidP="00D37E0C">
      <w:pPr>
        <w:spacing w:after="0"/>
        <w:rPr>
          <w:rFonts w:ascii="Venus+ Plomb" w:hAnsi="Venus+ Plomb"/>
          <w:sz w:val="20"/>
          <w:szCs w:val="20"/>
        </w:rPr>
      </w:pPr>
    </w:p>
    <w:p w14:paraId="4C3FB918" w14:textId="77777777" w:rsidR="00907870" w:rsidRDefault="00907870" w:rsidP="00D37E0C">
      <w:pPr>
        <w:spacing w:after="0"/>
        <w:rPr>
          <w:rFonts w:ascii="Venus+ Plomb" w:hAnsi="Venus+ Plomb"/>
          <w:sz w:val="20"/>
          <w:szCs w:val="20"/>
        </w:rPr>
      </w:pPr>
    </w:p>
    <w:p w14:paraId="51518E5F" w14:textId="77777777" w:rsidR="00907870" w:rsidRDefault="00907870" w:rsidP="00D37E0C">
      <w:pPr>
        <w:spacing w:after="0"/>
        <w:rPr>
          <w:rFonts w:ascii="Venus+ Plomb" w:hAnsi="Venus+ Plomb"/>
          <w:sz w:val="20"/>
          <w:szCs w:val="20"/>
        </w:rPr>
      </w:pPr>
    </w:p>
    <w:p w14:paraId="7AAC2382" w14:textId="77777777" w:rsidR="00907870" w:rsidRDefault="00907870" w:rsidP="00D37E0C">
      <w:pPr>
        <w:spacing w:after="0"/>
        <w:rPr>
          <w:rFonts w:ascii="Venus+ Plomb" w:hAnsi="Venus+ Plomb"/>
          <w:sz w:val="20"/>
          <w:szCs w:val="20"/>
        </w:rPr>
      </w:pPr>
    </w:p>
    <w:p w14:paraId="4DDC8441" w14:textId="77777777" w:rsidR="00907870" w:rsidRPr="00577FE2" w:rsidRDefault="00907870" w:rsidP="00D37E0C">
      <w:pPr>
        <w:spacing w:after="0"/>
        <w:rPr>
          <w:rFonts w:ascii="Venus+ Plomb" w:hAnsi="Venus+ Plomb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786"/>
        <w:gridCol w:w="1786"/>
        <w:gridCol w:w="1786"/>
        <w:gridCol w:w="1786"/>
        <w:gridCol w:w="1786"/>
        <w:gridCol w:w="3202"/>
      </w:tblGrid>
      <w:tr w:rsidR="000F47FB" w:rsidRPr="000F47FB" w14:paraId="16543F91" w14:textId="77777777" w:rsidTr="000F47FB">
        <w:tc>
          <w:tcPr>
            <w:tcW w:w="3256" w:type="dxa"/>
            <w:shd w:val="clear" w:color="auto" w:fill="D9D9D9" w:themeFill="background1" w:themeFillShade="D9"/>
          </w:tcPr>
          <w:p w14:paraId="1FA10522" w14:textId="63524A81" w:rsidR="000F47FB" w:rsidRPr="000F47FB" w:rsidRDefault="00F32727" w:rsidP="000F47FB">
            <w:pPr>
              <w:jc w:val="center"/>
              <w:rPr>
                <w:rFonts w:ascii="Venus+ Plomb" w:hAnsi="Venus+ Plomb"/>
                <w:b/>
                <w:bCs/>
                <w:sz w:val="20"/>
                <w:szCs w:val="20"/>
              </w:rPr>
            </w:pPr>
            <w:r>
              <w:rPr>
                <w:rFonts w:ascii="Venus+ Plomb" w:hAnsi="Venus+ Plomb"/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786" w:type="dxa"/>
            <w:shd w:val="clear" w:color="auto" w:fill="D9D9D9" w:themeFill="background1" w:themeFillShade="D9"/>
          </w:tcPr>
          <w:p w14:paraId="068E239A" w14:textId="3864EA45" w:rsidR="000F47FB" w:rsidRPr="000F47FB" w:rsidRDefault="000F47FB" w:rsidP="000F47FB">
            <w:pPr>
              <w:jc w:val="center"/>
              <w:rPr>
                <w:rFonts w:ascii="Venus+ Plomb" w:hAnsi="Venus+ Plomb"/>
                <w:b/>
                <w:bCs/>
                <w:sz w:val="20"/>
                <w:szCs w:val="20"/>
              </w:rPr>
            </w:pPr>
            <w:r w:rsidRPr="000F47FB">
              <w:rPr>
                <w:rFonts w:ascii="Venus+ Plomb" w:hAnsi="Venus+ Plomb"/>
                <w:b/>
                <w:bCs/>
                <w:sz w:val="20"/>
                <w:szCs w:val="20"/>
              </w:rPr>
              <w:t>CO2</w:t>
            </w:r>
          </w:p>
        </w:tc>
        <w:tc>
          <w:tcPr>
            <w:tcW w:w="1786" w:type="dxa"/>
            <w:shd w:val="clear" w:color="auto" w:fill="D9D9D9" w:themeFill="background1" w:themeFillShade="D9"/>
          </w:tcPr>
          <w:p w14:paraId="15F87210" w14:textId="55D0B79F" w:rsidR="000F47FB" w:rsidRPr="000F47FB" w:rsidRDefault="000F47FB" w:rsidP="000F47FB">
            <w:pPr>
              <w:jc w:val="center"/>
              <w:rPr>
                <w:rFonts w:ascii="Venus+ Plomb" w:hAnsi="Venus+ Plomb"/>
                <w:b/>
                <w:bCs/>
                <w:sz w:val="20"/>
                <w:szCs w:val="20"/>
              </w:rPr>
            </w:pPr>
            <w:r w:rsidRPr="000F47FB">
              <w:rPr>
                <w:rFonts w:ascii="Venus+ Plomb" w:hAnsi="Venus+ Plomb"/>
                <w:b/>
                <w:bCs/>
                <w:sz w:val="20"/>
                <w:szCs w:val="20"/>
              </w:rPr>
              <w:t>Foam</w:t>
            </w:r>
          </w:p>
        </w:tc>
        <w:tc>
          <w:tcPr>
            <w:tcW w:w="1786" w:type="dxa"/>
            <w:shd w:val="clear" w:color="auto" w:fill="D9D9D9" w:themeFill="background1" w:themeFillShade="D9"/>
          </w:tcPr>
          <w:p w14:paraId="773C7C3E" w14:textId="6CBEFA83" w:rsidR="000F47FB" w:rsidRPr="000F47FB" w:rsidRDefault="000F47FB" w:rsidP="000F47FB">
            <w:pPr>
              <w:jc w:val="center"/>
              <w:rPr>
                <w:rFonts w:ascii="Venus+ Plomb" w:hAnsi="Venus+ Plomb"/>
                <w:b/>
                <w:bCs/>
                <w:sz w:val="20"/>
                <w:szCs w:val="20"/>
              </w:rPr>
            </w:pPr>
            <w:r w:rsidRPr="000F47FB">
              <w:rPr>
                <w:rFonts w:ascii="Venus+ Plomb" w:hAnsi="Venus+ Plomb"/>
                <w:b/>
                <w:bCs/>
                <w:sz w:val="20"/>
                <w:szCs w:val="20"/>
              </w:rPr>
              <w:t>Water</w:t>
            </w:r>
          </w:p>
        </w:tc>
        <w:tc>
          <w:tcPr>
            <w:tcW w:w="1786" w:type="dxa"/>
            <w:shd w:val="clear" w:color="auto" w:fill="D9D9D9" w:themeFill="background1" w:themeFillShade="D9"/>
          </w:tcPr>
          <w:p w14:paraId="66774BB6" w14:textId="21AA4457" w:rsidR="000F47FB" w:rsidRPr="000F47FB" w:rsidRDefault="000F47FB" w:rsidP="000F47FB">
            <w:pPr>
              <w:jc w:val="center"/>
              <w:rPr>
                <w:rFonts w:ascii="Venus+ Plomb" w:hAnsi="Venus+ Plomb"/>
                <w:b/>
                <w:bCs/>
                <w:sz w:val="20"/>
                <w:szCs w:val="20"/>
              </w:rPr>
            </w:pPr>
            <w:r w:rsidRPr="000F47FB">
              <w:rPr>
                <w:rFonts w:ascii="Venus+ Plomb" w:hAnsi="Venus+ Plomb"/>
                <w:b/>
                <w:bCs/>
                <w:sz w:val="20"/>
                <w:szCs w:val="20"/>
              </w:rPr>
              <w:t>Dry Powder</w:t>
            </w:r>
          </w:p>
        </w:tc>
        <w:tc>
          <w:tcPr>
            <w:tcW w:w="1786" w:type="dxa"/>
            <w:shd w:val="clear" w:color="auto" w:fill="D9D9D9" w:themeFill="background1" w:themeFillShade="D9"/>
          </w:tcPr>
          <w:p w14:paraId="0E2DF607" w14:textId="1E4A6557" w:rsidR="000F47FB" w:rsidRPr="000F47FB" w:rsidRDefault="000F47FB" w:rsidP="000F47FB">
            <w:pPr>
              <w:jc w:val="center"/>
              <w:rPr>
                <w:rFonts w:ascii="Venus+ Plomb" w:hAnsi="Venus+ Plomb"/>
                <w:b/>
                <w:bCs/>
                <w:sz w:val="20"/>
                <w:szCs w:val="20"/>
              </w:rPr>
            </w:pPr>
            <w:r w:rsidRPr="000F47FB">
              <w:rPr>
                <w:rFonts w:ascii="Venus+ Plomb" w:hAnsi="Venus+ Plomb"/>
                <w:b/>
                <w:bCs/>
                <w:sz w:val="20"/>
                <w:szCs w:val="20"/>
              </w:rPr>
              <w:t>Fire Blanket</w:t>
            </w:r>
          </w:p>
        </w:tc>
        <w:tc>
          <w:tcPr>
            <w:tcW w:w="3202" w:type="dxa"/>
            <w:shd w:val="clear" w:color="auto" w:fill="D9D9D9" w:themeFill="background1" w:themeFillShade="D9"/>
          </w:tcPr>
          <w:p w14:paraId="14442BE2" w14:textId="38213297" w:rsidR="000F47FB" w:rsidRPr="000F47FB" w:rsidRDefault="000F47FB" w:rsidP="000F47FB">
            <w:pPr>
              <w:jc w:val="center"/>
              <w:rPr>
                <w:rFonts w:ascii="Venus+ Plomb" w:hAnsi="Venus+ Plomb"/>
                <w:b/>
                <w:bCs/>
                <w:sz w:val="20"/>
                <w:szCs w:val="20"/>
              </w:rPr>
            </w:pPr>
            <w:r w:rsidRPr="000F47FB">
              <w:rPr>
                <w:rFonts w:ascii="Venus+ Plomb" w:hAnsi="Venus+ Plomb"/>
                <w:b/>
                <w:bCs/>
                <w:sz w:val="20"/>
                <w:szCs w:val="20"/>
              </w:rPr>
              <w:t>Comments</w:t>
            </w:r>
          </w:p>
        </w:tc>
      </w:tr>
      <w:tr w:rsidR="000F47FB" w:rsidRPr="000F47FB" w14:paraId="54E7032F" w14:textId="77777777" w:rsidTr="005C4890">
        <w:tc>
          <w:tcPr>
            <w:tcW w:w="3256" w:type="dxa"/>
          </w:tcPr>
          <w:p w14:paraId="2374EFA1" w14:textId="36FA0019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819C755" w14:textId="7C2E920B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7000EB88" w14:textId="5C63CFFA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6E58B092" w14:textId="553EA415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B7ACE18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1414EB4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11751D05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2FA13C59" w14:textId="77777777" w:rsidTr="005C4890">
        <w:tc>
          <w:tcPr>
            <w:tcW w:w="3256" w:type="dxa"/>
          </w:tcPr>
          <w:p w14:paraId="1C0C09A0" w14:textId="2FE293E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4DA039D" w14:textId="21A5A33D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AC95244" w14:textId="757D20E4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68659EF7" w14:textId="54A0732F" w:rsidR="000F47FB" w:rsidRPr="000F47FB" w:rsidRDefault="000F47FB" w:rsidP="005103C9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D9066A3" w14:textId="4FA3A93D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7BE4D30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6AA3F956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4800BC63" w14:textId="77777777" w:rsidTr="005C4890">
        <w:tc>
          <w:tcPr>
            <w:tcW w:w="3256" w:type="dxa"/>
          </w:tcPr>
          <w:p w14:paraId="62B6B5AC" w14:textId="2250D013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66481D8" w14:textId="6A741CB8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28D606B3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5CBC297" w14:textId="1942A042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64F4F238" w14:textId="04446A03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23FD469B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468A703D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16C2ADBB" w14:textId="77777777" w:rsidTr="005C4890">
        <w:tc>
          <w:tcPr>
            <w:tcW w:w="3256" w:type="dxa"/>
          </w:tcPr>
          <w:p w14:paraId="0CF48B9C" w14:textId="114B2380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C9CA5F5" w14:textId="037EBC94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0976A04" w14:textId="01C4C9C4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BCAF645" w14:textId="2A6FACBD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4566E3E" w14:textId="05C2264F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2CFE458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7C77B0B3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1A2C1157" w14:textId="77777777" w:rsidTr="005C4890">
        <w:tc>
          <w:tcPr>
            <w:tcW w:w="3256" w:type="dxa"/>
          </w:tcPr>
          <w:p w14:paraId="1680809D" w14:textId="0A9D9AA1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AD2C18E" w14:textId="3015254D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6258391A" w14:textId="5895B16F" w:rsidR="000F47FB" w:rsidRPr="000F47FB" w:rsidRDefault="000F47FB" w:rsidP="005103C9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6D939673" w14:textId="2C0AD666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1FFAB38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8585D7B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5107253A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4159DDDF" w14:textId="77777777" w:rsidTr="005C4890">
        <w:tc>
          <w:tcPr>
            <w:tcW w:w="3256" w:type="dxa"/>
          </w:tcPr>
          <w:p w14:paraId="0656D458" w14:textId="5B41BDA5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C1CF4C8" w14:textId="3644C2E8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DE77B12" w14:textId="5CD7A9B0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4690FEC" w14:textId="071C0720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D9494EB" w14:textId="15F57CD1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821E073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26AC76E4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7A0621BE" w14:textId="77777777" w:rsidTr="005C4890">
        <w:tc>
          <w:tcPr>
            <w:tcW w:w="3256" w:type="dxa"/>
          </w:tcPr>
          <w:p w14:paraId="4A0C26E8" w14:textId="041554C3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F3D6BBF" w14:textId="06F60026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25B5396" w14:textId="41E72DDF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4A242C4" w14:textId="36CFD96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FE7FF31" w14:textId="38BF1781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6235EF27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4A249F75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21CC6E31" w14:textId="77777777" w:rsidTr="005C4890">
        <w:tc>
          <w:tcPr>
            <w:tcW w:w="3256" w:type="dxa"/>
          </w:tcPr>
          <w:p w14:paraId="63C0EAC8" w14:textId="41616CF2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7AFBD3AB" w14:textId="26705852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29F43F3C" w14:textId="49439CE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A2A9ADE" w14:textId="05CBF7A4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6F8407B8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7290C37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3CC662E3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2398C49E" w14:textId="77777777" w:rsidTr="005C4890">
        <w:tc>
          <w:tcPr>
            <w:tcW w:w="3256" w:type="dxa"/>
          </w:tcPr>
          <w:p w14:paraId="27E5E625" w14:textId="519D4AEB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9BAD17D" w14:textId="3EF90334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F037D27" w14:textId="04306966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3E52BB7" w14:textId="5ED40FCB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9CAF090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97B7911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30E02FDB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0255B952" w14:textId="77777777" w:rsidTr="005C4890">
        <w:tc>
          <w:tcPr>
            <w:tcW w:w="3256" w:type="dxa"/>
          </w:tcPr>
          <w:p w14:paraId="235513CB" w14:textId="1A4FEC65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1E527F1" w14:textId="71FCAB51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F3A102F" w14:textId="25D7221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18BA76E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5A2DDF6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429E648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16742FAD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70715B99" w14:textId="77777777" w:rsidTr="005C4890">
        <w:tc>
          <w:tcPr>
            <w:tcW w:w="3256" w:type="dxa"/>
          </w:tcPr>
          <w:p w14:paraId="780A099D" w14:textId="072C9C10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41FD1DC" w14:textId="054542EF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3C2A848" w14:textId="24C14740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DBEB750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88B33C8" w14:textId="53B30221" w:rsidR="000F47FB" w:rsidRPr="000F47FB" w:rsidRDefault="000F47FB" w:rsidP="005103C9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F4E5094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0A761E34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1301F54C" w14:textId="77777777" w:rsidTr="005C4890">
        <w:tc>
          <w:tcPr>
            <w:tcW w:w="3256" w:type="dxa"/>
          </w:tcPr>
          <w:p w14:paraId="4DE4C121" w14:textId="556BBC39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BD20047" w14:textId="4D256BB8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22619636" w14:textId="0F6B5C51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4CC571C" w14:textId="086ED49D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7E367734" w14:textId="15658D40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A880246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1ECBFEFD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7D2BCC03" w14:textId="77777777" w:rsidTr="005C4890">
        <w:tc>
          <w:tcPr>
            <w:tcW w:w="3256" w:type="dxa"/>
          </w:tcPr>
          <w:p w14:paraId="31824142" w14:textId="2120A935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6D0E59D7" w14:textId="2FA241B8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A997747" w14:textId="4CCA7EB2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C81C778" w14:textId="1EDF33CC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29CE16EB" w14:textId="73E87AE2" w:rsidR="000F47FB" w:rsidRPr="000F47FB" w:rsidRDefault="000F47FB" w:rsidP="005103C9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6252046B" w14:textId="286973E5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7F806EE9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6832B368" w14:textId="77777777" w:rsidTr="005C4890">
        <w:tc>
          <w:tcPr>
            <w:tcW w:w="3256" w:type="dxa"/>
          </w:tcPr>
          <w:p w14:paraId="4FE4DABB" w14:textId="7D080934" w:rsidR="000F47FB" w:rsidRPr="000F47FB" w:rsidRDefault="000F47FB" w:rsidP="000F47FB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9A8288E" w14:textId="7EBFFB71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63288349" w14:textId="2BB7FF51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24416E19" w14:textId="73D2EBC1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7D29821B" w14:textId="20EA32FE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C713B86" w14:textId="708FD974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5F0544F1" w14:textId="77777777" w:rsidR="000F47FB" w:rsidRPr="000F47FB" w:rsidRDefault="000F47FB" w:rsidP="000F47FB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6703A338" w14:textId="77777777" w:rsidTr="005C4890">
        <w:tc>
          <w:tcPr>
            <w:tcW w:w="3256" w:type="dxa"/>
          </w:tcPr>
          <w:p w14:paraId="1DBDD20E" w14:textId="3855FD83" w:rsidR="000F47FB" w:rsidRPr="000F47FB" w:rsidRDefault="000F47FB" w:rsidP="000F47FB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6301E48" w14:textId="261E28D2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F0676AA" w14:textId="7DAB325C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6032EAD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322714D" w14:textId="6E49D12A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B615144" w14:textId="599618FF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3F7783AF" w14:textId="77777777" w:rsidR="000F47FB" w:rsidRPr="000F47FB" w:rsidRDefault="000F47FB" w:rsidP="000F47FB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43551A7A" w14:textId="77777777" w:rsidTr="005C4890">
        <w:tc>
          <w:tcPr>
            <w:tcW w:w="3256" w:type="dxa"/>
          </w:tcPr>
          <w:p w14:paraId="4126347F" w14:textId="55EB5A8A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71B8CCDE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9984D98" w14:textId="0A764A78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2E59E41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7DF4FBE0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A6FBF87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6C138152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24611835" w14:textId="77777777" w:rsidTr="005C4890">
        <w:tc>
          <w:tcPr>
            <w:tcW w:w="3256" w:type="dxa"/>
          </w:tcPr>
          <w:p w14:paraId="0B3871AD" w14:textId="40FD32B4" w:rsidR="000F47FB" w:rsidRPr="000F47FB" w:rsidRDefault="000F47FB" w:rsidP="000F47FB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F6D9F17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7B7CF365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39252D2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1F7FEFC6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0A1E3C3A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44F92083" w14:textId="77777777" w:rsidR="000F47FB" w:rsidRPr="000F47FB" w:rsidRDefault="000F47FB" w:rsidP="000F47FB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449F9F06" w14:textId="77777777" w:rsidTr="005C4890">
        <w:tc>
          <w:tcPr>
            <w:tcW w:w="3256" w:type="dxa"/>
          </w:tcPr>
          <w:p w14:paraId="01E53B4D" w14:textId="4C8F03AC" w:rsidR="000F47FB" w:rsidRPr="000F47FB" w:rsidRDefault="000F47FB" w:rsidP="000F47FB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220B0F1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B3101B1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21AC29C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7A8B64F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2E66D429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39E5EC1B" w14:textId="77777777" w:rsidR="000F47FB" w:rsidRPr="000F47FB" w:rsidRDefault="000F47FB" w:rsidP="000F47FB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2AF7FA17" w14:textId="77777777" w:rsidTr="005C4890">
        <w:tc>
          <w:tcPr>
            <w:tcW w:w="3256" w:type="dxa"/>
          </w:tcPr>
          <w:p w14:paraId="3ED612E7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59FF518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48A7701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5F0440AC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4131E21F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1BC9EB9" w14:textId="77777777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2C21E26B" w14:textId="77777777" w:rsidR="000F47FB" w:rsidRPr="000F47FB" w:rsidRDefault="000F47FB" w:rsidP="00D37E0C">
            <w:pPr>
              <w:rPr>
                <w:rFonts w:ascii="Venus+ Plomb" w:hAnsi="Venus+ Plomb"/>
                <w:sz w:val="20"/>
                <w:szCs w:val="20"/>
              </w:rPr>
            </w:pPr>
          </w:p>
        </w:tc>
      </w:tr>
      <w:tr w:rsidR="000F47FB" w:rsidRPr="000F47FB" w14:paraId="0E23A4FC" w14:textId="77777777" w:rsidTr="005C4890">
        <w:tc>
          <w:tcPr>
            <w:tcW w:w="3256" w:type="dxa"/>
          </w:tcPr>
          <w:p w14:paraId="41CCD7F6" w14:textId="4089328A" w:rsidR="000F47FB" w:rsidRPr="000F47FB" w:rsidRDefault="006C68C3" w:rsidP="00D37E0C">
            <w:pPr>
              <w:rPr>
                <w:rFonts w:ascii="Venus+ Plomb" w:hAnsi="Venus+ Plomb"/>
                <w:sz w:val="20"/>
                <w:szCs w:val="20"/>
              </w:rPr>
            </w:pPr>
            <w:r>
              <w:rPr>
                <w:rFonts w:ascii="Venus+ Plomb" w:hAnsi="Venus+ Plomb"/>
                <w:sz w:val="20"/>
                <w:szCs w:val="20"/>
              </w:rPr>
              <w:t>Totals</w:t>
            </w:r>
          </w:p>
        </w:tc>
        <w:tc>
          <w:tcPr>
            <w:tcW w:w="1786" w:type="dxa"/>
          </w:tcPr>
          <w:p w14:paraId="6A85D4E7" w14:textId="3422A4A2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2B458846" w14:textId="138360C6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25899D8E" w14:textId="3012BA9C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2B6E05F0" w14:textId="598DD1C1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1786" w:type="dxa"/>
          </w:tcPr>
          <w:p w14:paraId="36E68841" w14:textId="6E10C30C" w:rsidR="000F47FB" w:rsidRPr="000F47FB" w:rsidRDefault="000F47FB" w:rsidP="000F47FB">
            <w:pPr>
              <w:jc w:val="center"/>
              <w:rPr>
                <w:rFonts w:ascii="Venus+ Plomb" w:hAnsi="Venus+ Plomb"/>
                <w:sz w:val="20"/>
                <w:szCs w:val="20"/>
              </w:rPr>
            </w:pPr>
          </w:p>
        </w:tc>
        <w:tc>
          <w:tcPr>
            <w:tcW w:w="3202" w:type="dxa"/>
          </w:tcPr>
          <w:p w14:paraId="4505E4B4" w14:textId="6C94DBB8" w:rsidR="000F47FB" w:rsidRPr="000F47FB" w:rsidRDefault="005103C9" w:rsidP="00D37E0C">
            <w:pPr>
              <w:rPr>
                <w:rFonts w:ascii="Venus+ Plomb" w:hAnsi="Venus+ Plomb"/>
                <w:sz w:val="20"/>
                <w:szCs w:val="20"/>
              </w:rPr>
            </w:pPr>
            <w:r>
              <w:rPr>
                <w:rFonts w:ascii="Venus+ Plomb" w:hAnsi="Venus+ Plomb"/>
                <w:sz w:val="20"/>
                <w:szCs w:val="20"/>
              </w:rPr>
              <w:t>Totals</w:t>
            </w:r>
          </w:p>
        </w:tc>
      </w:tr>
    </w:tbl>
    <w:p w14:paraId="45F47E03" w14:textId="059F72EE" w:rsidR="000F47FB" w:rsidRDefault="000F47FB" w:rsidP="00F32727">
      <w:pPr>
        <w:spacing w:after="0"/>
        <w:rPr>
          <w:rFonts w:ascii="Venus+ Plomb" w:hAnsi="Venus+ Plomb"/>
          <w:sz w:val="20"/>
          <w:szCs w:val="20"/>
        </w:rPr>
      </w:pPr>
    </w:p>
    <w:p w14:paraId="2519DD6B" w14:textId="77777777" w:rsidR="000F47FB" w:rsidRDefault="000F47FB" w:rsidP="00D37E0C">
      <w:pPr>
        <w:spacing w:after="0"/>
        <w:rPr>
          <w:rFonts w:ascii="Venus+ Plomb" w:hAnsi="Venus+ Plomb"/>
          <w:sz w:val="20"/>
          <w:szCs w:val="20"/>
        </w:rPr>
      </w:pPr>
    </w:p>
    <w:p w14:paraId="5593915F" w14:textId="3C26BAF3" w:rsidR="000F47FB" w:rsidRPr="00577FE2" w:rsidRDefault="000F47FB" w:rsidP="000F47FB">
      <w:pPr>
        <w:spacing w:after="0"/>
        <w:jc w:val="center"/>
        <w:rPr>
          <w:rFonts w:ascii="Venus+ Plomb" w:hAnsi="Venus+ Plomb"/>
          <w:sz w:val="20"/>
          <w:szCs w:val="20"/>
        </w:rPr>
      </w:pPr>
      <w:r>
        <w:rPr>
          <w:rFonts w:ascii="Venus+ Plomb" w:hAnsi="Venus+ Plomb"/>
          <w:sz w:val="20"/>
          <w:szCs w:val="20"/>
        </w:rPr>
        <w:t>Emergency Services Likely Route will be from</w:t>
      </w:r>
      <w:r w:rsidR="006C68C3">
        <w:rPr>
          <w:rFonts w:ascii="Venus+ Plomb" w:hAnsi="Venus+ Plomb"/>
          <w:sz w:val="20"/>
          <w:szCs w:val="20"/>
        </w:rPr>
        <w:t xml:space="preserve"> </w:t>
      </w:r>
      <w:r w:rsidR="006C68C3" w:rsidRPr="006C68C3">
        <w:rPr>
          <w:rFonts w:ascii="Venus+ Plomb" w:hAnsi="Venus+ Plomb"/>
          <w:color w:val="FF0000"/>
          <w:sz w:val="20"/>
          <w:szCs w:val="20"/>
        </w:rPr>
        <w:t>…….</w:t>
      </w:r>
      <w:r w:rsidR="0040762A">
        <w:rPr>
          <w:rFonts w:ascii="Venus+ Plomb" w:hAnsi="Venus+ Plomb"/>
          <w:color w:val="FF0000"/>
          <w:sz w:val="20"/>
          <w:szCs w:val="20"/>
        </w:rPr>
        <w:t>DETAIL</w:t>
      </w:r>
    </w:p>
    <w:p w14:paraId="052D27AA" w14:textId="77777777" w:rsidR="00CB1156" w:rsidRDefault="00CB1156" w:rsidP="00D37E0C">
      <w:pPr>
        <w:spacing w:after="0"/>
        <w:rPr>
          <w:rFonts w:ascii="Venus+ Plomb" w:hAnsi="Venus+ Plomb"/>
          <w:sz w:val="20"/>
          <w:szCs w:val="20"/>
        </w:rPr>
      </w:pPr>
    </w:p>
    <w:p w14:paraId="20D8535E" w14:textId="77777777" w:rsidR="00CB1156" w:rsidRDefault="00CB1156" w:rsidP="00D37E0C">
      <w:pPr>
        <w:spacing w:after="0"/>
        <w:rPr>
          <w:rFonts w:ascii="Venus+ Plomb" w:hAnsi="Venus+ Plomb"/>
          <w:sz w:val="20"/>
          <w:szCs w:val="20"/>
        </w:rPr>
      </w:pPr>
    </w:p>
    <w:p w14:paraId="5ED8021E" w14:textId="77777777" w:rsidR="00CB1156" w:rsidRDefault="00CB1156" w:rsidP="00D37E0C">
      <w:pPr>
        <w:spacing w:after="0"/>
        <w:rPr>
          <w:rFonts w:ascii="Venus+ Plomb" w:hAnsi="Venus+ Plomb"/>
          <w:sz w:val="20"/>
          <w:szCs w:val="20"/>
        </w:rPr>
      </w:pPr>
    </w:p>
    <w:p w14:paraId="4CDB0822" w14:textId="5108D5DF" w:rsidR="000F47FB" w:rsidRDefault="000F47FB" w:rsidP="000F47FB">
      <w:pPr>
        <w:spacing w:after="0"/>
        <w:jc w:val="center"/>
        <w:rPr>
          <w:rFonts w:ascii="Venus+ Plomb" w:hAnsi="Venus+ Plomb"/>
          <w:sz w:val="20"/>
          <w:szCs w:val="20"/>
        </w:rPr>
      </w:pPr>
    </w:p>
    <w:p w14:paraId="034734EF" w14:textId="37463528" w:rsidR="00FB080B" w:rsidRDefault="000F47FB" w:rsidP="00907870">
      <w:pPr>
        <w:spacing w:after="0"/>
        <w:jc w:val="center"/>
        <w:rPr>
          <w:rFonts w:ascii="Venus+ Plomb" w:hAnsi="Venus+ Plomb"/>
          <w:sz w:val="20"/>
          <w:szCs w:val="20"/>
        </w:rPr>
      </w:pPr>
      <w:r>
        <w:rPr>
          <w:rFonts w:ascii="Venus+ Plomb" w:hAnsi="Venus+ Plomb"/>
          <w:sz w:val="20"/>
          <w:szCs w:val="20"/>
        </w:rPr>
        <w:t>Map Showing the Position of the known Fire Hydrants within the Show Ground</w:t>
      </w:r>
    </w:p>
    <w:p w14:paraId="796A6CA1" w14:textId="77777777" w:rsidR="006C68C3" w:rsidRDefault="006C68C3" w:rsidP="00907870">
      <w:pPr>
        <w:spacing w:after="0"/>
        <w:jc w:val="center"/>
        <w:rPr>
          <w:rFonts w:ascii="Venus+ Plomb" w:hAnsi="Venus+ Plomb"/>
          <w:sz w:val="20"/>
          <w:szCs w:val="20"/>
        </w:rPr>
      </w:pPr>
    </w:p>
    <w:p w14:paraId="736CE975" w14:textId="5C9DADA2" w:rsidR="006C68C3" w:rsidRPr="006C68C3" w:rsidRDefault="006C68C3" w:rsidP="00907870">
      <w:pPr>
        <w:spacing w:after="0"/>
        <w:jc w:val="center"/>
        <w:rPr>
          <w:rFonts w:ascii="Venus+ Plomb" w:hAnsi="Venus+ Plomb"/>
          <w:color w:val="FF0000"/>
          <w:sz w:val="20"/>
          <w:szCs w:val="20"/>
        </w:rPr>
      </w:pPr>
      <w:r w:rsidRPr="006C68C3">
        <w:rPr>
          <w:rFonts w:ascii="Venus+ Plomb" w:hAnsi="Venus+ Plomb"/>
          <w:color w:val="FF0000"/>
          <w:sz w:val="20"/>
          <w:szCs w:val="20"/>
        </w:rPr>
        <w:t>SHOW MAP OF SITE INCLUDING STALLS</w:t>
      </w:r>
    </w:p>
    <w:sectPr w:rsidR="006C68C3" w:rsidRPr="006C68C3" w:rsidSect="00AA37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03DFA" w14:textId="77777777" w:rsidR="001B2EA7" w:rsidRDefault="001B2EA7" w:rsidP="00DD5170">
      <w:pPr>
        <w:spacing w:after="0" w:line="240" w:lineRule="auto"/>
      </w:pPr>
      <w:r>
        <w:separator/>
      </w:r>
    </w:p>
  </w:endnote>
  <w:endnote w:type="continuationSeparator" w:id="0">
    <w:p w14:paraId="04C96A2B" w14:textId="77777777" w:rsidR="001B2EA7" w:rsidRDefault="001B2EA7" w:rsidP="00DD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nus+ Plomb">
    <w:altName w:val="Calibri"/>
    <w:panose1 w:val="00000000000000000000"/>
    <w:charset w:val="00"/>
    <w:family w:val="modern"/>
    <w:notTrueType/>
    <w:pitch w:val="variable"/>
    <w:sig w:usb0="800000AF" w:usb1="0000806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C11FC" w14:textId="77777777" w:rsidR="004B3D52" w:rsidRDefault="004B3D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168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09"/>
      <w:gridCol w:w="1559"/>
    </w:tblGrid>
    <w:tr w:rsidR="00D4170A" w:rsidRPr="00577FE2" w14:paraId="19FC29DD" w14:textId="77777777" w:rsidTr="005660A1">
      <w:tc>
        <w:tcPr>
          <w:tcW w:w="15168" w:type="dxa"/>
          <w:gridSpan w:val="2"/>
        </w:tcPr>
        <w:p w14:paraId="3E74981B" w14:textId="77777777" w:rsidR="00D4170A" w:rsidRPr="00577FE2" w:rsidRDefault="00D4170A" w:rsidP="00D4170A">
          <w:pPr>
            <w:tabs>
              <w:tab w:val="center" w:pos="4153"/>
              <w:tab w:val="right" w:pos="8306"/>
            </w:tabs>
            <w:jc w:val="center"/>
            <w:rPr>
              <w:rFonts w:ascii="Venus+ Plomb" w:hAnsi="Venus+ Plomb"/>
              <w:b/>
              <w:color w:val="0070C0"/>
              <w:sz w:val="18"/>
              <w:szCs w:val="16"/>
            </w:rPr>
          </w:pPr>
        </w:p>
      </w:tc>
    </w:tr>
    <w:tr w:rsidR="00D4170A" w:rsidRPr="00577FE2" w14:paraId="20AC90E5" w14:textId="77777777" w:rsidTr="005E46EE">
      <w:trPr>
        <w:trHeight w:val="197"/>
      </w:trPr>
      <w:tc>
        <w:tcPr>
          <w:tcW w:w="13609" w:type="dxa"/>
        </w:tcPr>
        <w:p w14:paraId="79DEC5E5" w14:textId="5A326437" w:rsidR="00D4170A" w:rsidRPr="00577FE2" w:rsidRDefault="00D4170A" w:rsidP="00D4170A">
          <w:pPr>
            <w:tabs>
              <w:tab w:val="center" w:pos="4153"/>
              <w:tab w:val="right" w:pos="8306"/>
            </w:tabs>
            <w:jc w:val="center"/>
            <w:rPr>
              <w:rFonts w:ascii="Venus+ Plomb" w:hAnsi="Venus+ Plomb"/>
              <w:b/>
              <w:color w:val="0070C0"/>
              <w:sz w:val="18"/>
              <w:szCs w:val="16"/>
            </w:rPr>
          </w:pPr>
          <w:r w:rsidRPr="00577FE2">
            <w:rPr>
              <w:rFonts w:ascii="Venus+ Plomb" w:hAnsi="Venus+ Plomb"/>
              <w:b/>
              <w:sz w:val="18"/>
              <w:szCs w:val="16"/>
            </w:rPr>
            <w:t xml:space="preserve">                               </w:t>
          </w:r>
        </w:p>
      </w:tc>
      <w:tc>
        <w:tcPr>
          <w:tcW w:w="1559" w:type="dxa"/>
        </w:tcPr>
        <w:p w14:paraId="725ACE63" w14:textId="0A062956" w:rsidR="00D4170A" w:rsidRPr="00577FE2" w:rsidRDefault="00D4170A" w:rsidP="00E62BBC">
          <w:pPr>
            <w:tabs>
              <w:tab w:val="center" w:pos="4153"/>
              <w:tab w:val="right" w:pos="8306"/>
            </w:tabs>
            <w:rPr>
              <w:rFonts w:ascii="Venus+ Plomb" w:hAnsi="Venus+ Plomb"/>
              <w:b/>
              <w:color w:val="0070C0"/>
              <w:sz w:val="18"/>
              <w:szCs w:val="16"/>
            </w:rPr>
          </w:pPr>
        </w:p>
      </w:tc>
    </w:tr>
  </w:tbl>
  <w:p w14:paraId="0BF2200B" w14:textId="77777777" w:rsidR="00DD5170" w:rsidRPr="00DD5170" w:rsidRDefault="00DD5170" w:rsidP="00A70BCF">
    <w:pPr>
      <w:pStyle w:val="Footer"/>
      <w:rPr>
        <w:b/>
        <w:color w:val="0070C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1484E" w14:textId="77777777" w:rsidR="004B3D52" w:rsidRDefault="004B3D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8826" w14:textId="77777777" w:rsidR="001B2EA7" w:rsidRDefault="001B2EA7" w:rsidP="00DD5170">
      <w:pPr>
        <w:spacing w:after="0" w:line="240" w:lineRule="auto"/>
      </w:pPr>
      <w:r>
        <w:separator/>
      </w:r>
    </w:p>
  </w:footnote>
  <w:footnote w:type="continuationSeparator" w:id="0">
    <w:p w14:paraId="0DDC60C6" w14:textId="77777777" w:rsidR="001B2EA7" w:rsidRDefault="001B2EA7" w:rsidP="00DD5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F47B2" w14:textId="77777777" w:rsidR="004B3D52" w:rsidRDefault="004B3D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57"/>
      <w:gridCol w:w="4331"/>
    </w:tblGrid>
    <w:tr w:rsidR="003A69E6" w:rsidRPr="00577FE2" w14:paraId="095CF62A" w14:textId="77777777" w:rsidTr="00577FE2">
      <w:tc>
        <w:tcPr>
          <w:tcW w:w="11057" w:type="dxa"/>
        </w:tcPr>
        <w:p w14:paraId="3F8ED01E" w14:textId="289F42B9" w:rsidR="003A69E6" w:rsidRPr="00577FE2" w:rsidRDefault="003A69E6">
          <w:pPr>
            <w:pStyle w:val="Header"/>
            <w:rPr>
              <w:rFonts w:ascii="Venus+ Plomb" w:hAnsi="Venus+ Plomb"/>
              <w:b/>
              <w:bCs/>
              <w:sz w:val="48"/>
              <w:szCs w:val="48"/>
            </w:rPr>
          </w:pPr>
          <w:r w:rsidRPr="00577FE2">
            <w:rPr>
              <w:rFonts w:ascii="Venus+ Plomb" w:hAnsi="Venus+ Plomb"/>
              <w:b/>
              <w:bCs/>
              <w:sz w:val="48"/>
              <w:szCs w:val="48"/>
            </w:rPr>
            <w:t>RISK ASSESSMENT</w:t>
          </w:r>
        </w:p>
      </w:tc>
      <w:tc>
        <w:tcPr>
          <w:tcW w:w="4331" w:type="dxa"/>
        </w:tcPr>
        <w:p w14:paraId="64D2E30A" w14:textId="2E0B482F" w:rsidR="003A69E6" w:rsidRPr="00577FE2" w:rsidRDefault="003A69E6" w:rsidP="008B0737">
          <w:pPr>
            <w:pStyle w:val="Header"/>
            <w:jc w:val="right"/>
            <w:rPr>
              <w:rFonts w:ascii="Venus+ Plomb" w:hAnsi="Venus+ Plomb"/>
              <w:b/>
              <w:bCs/>
              <w:sz w:val="48"/>
              <w:szCs w:val="48"/>
            </w:rPr>
          </w:pPr>
        </w:p>
      </w:tc>
    </w:tr>
  </w:tbl>
  <w:p w14:paraId="4CF2E1D2" w14:textId="77777777" w:rsidR="003A69E6" w:rsidRDefault="003A69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5D8E" w14:textId="77777777" w:rsidR="004B3D52" w:rsidRDefault="004B3D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7B7F"/>
    <w:multiLevelType w:val="hybridMultilevel"/>
    <w:tmpl w:val="2E1EBB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41D2D"/>
    <w:multiLevelType w:val="hybridMultilevel"/>
    <w:tmpl w:val="B418B08C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26AF2E9C"/>
    <w:multiLevelType w:val="hybridMultilevel"/>
    <w:tmpl w:val="980CA02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496221"/>
    <w:multiLevelType w:val="hybridMultilevel"/>
    <w:tmpl w:val="8924C2DA"/>
    <w:lvl w:ilvl="0" w:tplc="C0AAD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E53C5"/>
    <w:multiLevelType w:val="hybridMultilevel"/>
    <w:tmpl w:val="46A45314"/>
    <w:lvl w:ilvl="0" w:tplc="EC422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D2240"/>
    <w:multiLevelType w:val="hybridMultilevel"/>
    <w:tmpl w:val="2F7AD1D8"/>
    <w:lvl w:ilvl="0" w:tplc="F86E2A76">
      <w:start w:val="1"/>
      <w:numFmt w:val="bullet"/>
      <w:lvlText w:val=""/>
      <w:lvlJc w:val="left"/>
      <w:pPr>
        <w:ind w:left="499" w:hanging="357"/>
      </w:pPr>
      <w:rPr>
        <w:rFonts w:ascii="Symbol" w:hAnsi="Symbol" w:hint="default"/>
        <w:sz w:val="16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490655">
    <w:abstractNumId w:val="1"/>
  </w:num>
  <w:num w:numId="2" w16cid:durableId="886794177">
    <w:abstractNumId w:val="2"/>
  </w:num>
  <w:num w:numId="3" w16cid:durableId="107235672">
    <w:abstractNumId w:val="0"/>
  </w:num>
  <w:num w:numId="4" w16cid:durableId="1423529638">
    <w:abstractNumId w:val="1"/>
  </w:num>
  <w:num w:numId="5" w16cid:durableId="1398550049">
    <w:abstractNumId w:val="4"/>
  </w:num>
  <w:num w:numId="6" w16cid:durableId="1918780556">
    <w:abstractNumId w:val="3"/>
  </w:num>
  <w:num w:numId="7" w16cid:durableId="79642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E6"/>
    <w:rsid w:val="00007B00"/>
    <w:rsid w:val="00012756"/>
    <w:rsid w:val="00016819"/>
    <w:rsid w:val="00027F11"/>
    <w:rsid w:val="0003767B"/>
    <w:rsid w:val="0006077A"/>
    <w:rsid w:val="00062239"/>
    <w:rsid w:val="0008208F"/>
    <w:rsid w:val="000B57E1"/>
    <w:rsid w:val="000B5B3F"/>
    <w:rsid w:val="000D3629"/>
    <w:rsid w:val="000D724B"/>
    <w:rsid w:val="000E4434"/>
    <w:rsid w:val="000F47FB"/>
    <w:rsid w:val="0015142A"/>
    <w:rsid w:val="001526DF"/>
    <w:rsid w:val="00181150"/>
    <w:rsid w:val="00196089"/>
    <w:rsid w:val="0019620D"/>
    <w:rsid w:val="00197729"/>
    <w:rsid w:val="001A01CE"/>
    <w:rsid w:val="001B2EA7"/>
    <w:rsid w:val="001B65F9"/>
    <w:rsid w:val="001B75A6"/>
    <w:rsid w:val="001E12C2"/>
    <w:rsid w:val="0020355E"/>
    <w:rsid w:val="0022486C"/>
    <w:rsid w:val="00234CB7"/>
    <w:rsid w:val="002430C7"/>
    <w:rsid w:val="0026660E"/>
    <w:rsid w:val="00284EA0"/>
    <w:rsid w:val="002B239C"/>
    <w:rsid w:val="002C47B7"/>
    <w:rsid w:val="002F3B57"/>
    <w:rsid w:val="003171FD"/>
    <w:rsid w:val="00334400"/>
    <w:rsid w:val="003452F2"/>
    <w:rsid w:val="00364BD3"/>
    <w:rsid w:val="00371DB7"/>
    <w:rsid w:val="00372634"/>
    <w:rsid w:val="00383C5C"/>
    <w:rsid w:val="003906D8"/>
    <w:rsid w:val="003962F0"/>
    <w:rsid w:val="003A69E6"/>
    <w:rsid w:val="003B28D7"/>
    <w:rsid w:val="003D16F2"/>
    <w:rsid w:val="003D18FC"/>
    <w:rsid w:val="003D322E"/>
    <w:rsid w:val="003D3B75"/>
    <w:rsid w:val="0040762A"/>
    <w:rsid w:val="0041076D"/>
    <w:rsid w:val="00415F0F"/>
    <w:rsid w:val="00416F27"/>
    <w:rsid w:val="00422FC2"/>
    <w:rsid w:val="004511B5"/>
    <w:rsid w:val="0045766C"/>
    <w:rsid w:val="00457FCC"/>
    <w:rsid w:val="0046503B"/>
    <w:rsid w:val="004733B9"/>
    <w:rsid w:val="00477794"/>
    <w:rsid w:val="00483363"/>
    <w:rsid w:val="004942BB"/>
    <w:rsid w:val="00496A0E"/>
    <w:rsid w:val="004A04A5"/>
    <w:rsid w:val="004A715C"/>
    <w:rsid w:val="004B3D52"/>
    <w:rsid w:val="004C4BB6"/>
    <w:rsid w:val="004D6AD4"/>
    <w:rsid w:val="005103C9"/>
    <w:rsid w:val="0053213F"/>
    <w:rsid w:val="005535DC"/>
    <w:rsid w:val="005657DD"/>
    <w:rsid w:val="005755BE"/>
    <w:rsid w:val="00577FE2"/>
    <w:rsid w:val="005A3E6F"/>
    <w:rsid w:val="005E2299"/>
    <w:rsid w:val="005E46EE"/>
    <w:rsid w:val="005E4FEC"/>
    <w:rsid w:val="005E58BB"/>
    <w:rsid w:val="005F2593"/>
    <w:rsid w:val="005F311D"/>
    <w:rsid w:val="0060396F"/>
    <w:rsid w:val="00605FCB"/>
    <w:rsid w:val="00641CB7"/>
    <w:rsid w:val="00652E37"/>
    <w:rsid w:val="00654AF9"/>
    <w:rsid w:val="00662FD6"/>
    <w:rsid w:val="006659E4"/>
    <w:rsid w:val="00665D12"/>
    <w:rsid w:val="00673C52"/>
    <w:rsid w:val="00680F7A"/>
    <w:rsid w:val="0068276E"/>
    <w:rsid w:val="00694283"/>
    <w:rsid w:val="006C68C3"/>
    <w:rsid w:val="006D0B17"/>
    <w:rsid w:val="006E35C1"/>
    <w:rsid w:val="006E7FCD"/>
    <w:rsid w:val="006F2F99"/>
    <w:rsid w:val="00704A9C"/>
    <w:rsid w:val="0073063E"/>
    <w:rsid w:val="00731B4F"/>
    <w:rsid w:val="00741D9E"/>
    <w:rsid w:val="0075325C"/>
    <w:rsid w:val="00754BDF"/>
    <w:rsid w:val="007604FC"/>
    <w:rsid w:val="007850B3"/>
    <w:rsid w:val="0079694A"/>
    <w:rsid w:val="007B214E"/>
    <w:rsid w:val="007B7F4A"/>
    <w:rsid w:val="008076B9"/>
    <w:rsid w:val="00810809"/>
    <w:rsid w:val="00833CDE"/>
    <w:rsid w:val="008520DE"/>
    <w:rsid w:val="00854A4C"/>
    <w:rsid w:val="0087703E"/>
    <w:rsid w:val="0087785C"/>
    <w:rsid w:val="00881803"/>
    <w:rsid w:val="0089522A"/>
    <w:rsid w:val="008968D1"/>
    <w:rsid w:val="008B0737"/>
    <w:rsid w:val="008B2453"/>
    <w:rsid w:val="008B5995"/>
    <w:rsid w:val="008D17E4"/>
    <w:rsid w:val="008E3B93"/>
    <w:rsid w:val="008E5984"/>
    <w:rsid w:val="008F3E8C"/>
    <w:rsid w:val="00907870"/>
    <w:rsid w:val="00940A93"/>
    <w:rsid w:val="009563E1"/>
    <w:rsid w:val="00963167"/>
    <w:rsid w:val="009654C4"/>
    <w:rsid w:val="009761CA"/>
    <w:rsid w:val="009E5C06"/>
    <w:rsid w:val="00A00962"/>
    <w:rsid w:val="00A36E47"/>
    <w:rsid w:val="00A417D4"/>
    <w:rsid w:val="00A70BCF"/>
    <w:rsid w:val="00A829D6"/>
    <w:rsid w:val="00A93046"/>
    <w:rsid w:val="00A9395D"/>
    <w:rsid w:val="00AA373F"/>
    <w:rsid w:val="00AC62B8"/>
    <w:rsid w:val="00AC74EF"/>
    <w:rsid w:val="00AD2236"/>
    <w:rsid w:val="00AD26D9"/>
    <w:rsid w:val="00AE22F4"/>
    <w:rsid w:val="00B005FD"/>
    <w:rsid w:val="00B077EA"/>
    <w:rsid w:val="00B14281"/>
    <w:rsid w:val="00B37E4E"/>
    <w:rsid w:val="00B559E7"/>
    <w:rsid w:val="00B61A6E"/>
    <w:rsid w:val="00B62F09"/>
    <w:rsid w:val="00B70CAC"/>
    <w:rsid w:val="00B84FDD"/>
    <w:rsid w:val="00BB761D"/>
    <w:rsid w:val="00BC04D7"/>
    <w:rsid w:val="00BC19AA"/>
    <w:rsid w:val="00BD2E38"/>
    <w:rsid w:val="00BD35ED"/>
    <w:rsid w:val="00BE0813"/>
    <w:rsid w:val="00BE7E0C"/>
    <w:rsid w:val="00C20DF6"/>
    <w:rsid w:val="00C2232C"/>
    <w:rsid w:val="00C32BFC"/>
    <w:rsid w:val="00C3757D"/>
    <w:rsid w:val="00C53202"/>
    <w:rsid w:val="00C64CDA"/>
    <w:rsid w:val="00C81EA1"/>
    <w:rsid w:val="00C82155"/>
    <w:rsid w:val="00CA103F"/>
    <w:rsid w:val="00CA304C"/>
    <w:rsid w:val="00CB1156"/>
    <w:rsid w:val="00CD1264"/>
    <w:rsid w:val="00D0309A"/>
    <w:rsid w:val="00D05677"/>
    <w:rsid w:val="00D071E4"/>
    <w:rsid w:val="00D23F0A"/>
    <w:rsid w:val="00D263DC"/>
    <w:rsid w:val="00D31D3B"/>
    <w:rsid w:val="00D32FAC"/>
    <w:rsid w:val="00D37E0C"/>
    <w:rsid w:val="00D41279"/>
    <w:rsid w:val="00D4170A"/>
    <w:rsid w:val="00D5012C"/>
    <w:rsid w:val="00D64FA7"/>
    <w:rsid w:val="00D721C7"/>
    <w:rsid w:val="00D92876"/>
    <w:rsid w:val="00DA0AE6"/>
    <w:rsid w:val="00DB6770"/>
    <w:rsid w:val="00DC107E"/>
    <w:rsid w:val="00DC14C1"/>
    <w:rsid w:val="00DC4DF7"/>
    <w:rsid w:val="00DC4EAD"/>
    <w:rsid w:val="00DD5170"/>
    <w:rsid w:val="00DE27B6"/>
    <w:rsid w:val="00DF20C6"/>
    <w:rsid w:val="00DF554A"/>
    <w:rsid w:val="00E023DE"/>
    <w:rsid w:val="00E0331C"/>
    <w:rsid w:val="00E141E2"/>
    <w:rsid w:val="00E22B28"/>
    <w:rsid w:val="00E24025"/>
    <w:rsid w:val="00E31E45"/>
    <w:rsid w:val="00E46933"/>
    <w:rsid w:val="00E52316"/>
    <w:rsid w:val="00E52611"/>
    <w:rsid w:val="00E62BBC"/>
    <w:rsid w:val="00E918FF"/>
    <w:rsid w:val="00E94230"/>
    <w:rsid w:val="00EB4202"/>
    <w:rsid w:val="00EB777B"/>
    <w:rsid w:val="00EC4E9A"/>
    <w:rsid w:val="00ED1755"/>
    <w:rsid w:val="00EE753B"/>
    <w:rsid w:val="00F15293"/>
    <w:rsid w:val="00F20523"/>
    <w:rsid w:val="00F21E2B"/>
    <w:rsid w:val="00F242D7"/>
    <w:rsid w:val="00F315B0"/>
    <w:rsid w:val="00F32727"/>
    <w:rsid w:val="00F50DD9"/>
    <w:rsid w:val="00F665C9"/>
    <w:rsid w:val="00F71791"/>
    <w:rsid w:val="00FB080B"/>
    <w:rsid w:val="00FB4AC4"/>
    <w:rsid w:val="00FC4213"/>
    <w:rsid w:val="00FE0AB0"/>
    <w:rsid w:val="00FE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89D96"/>
  <w15:docId w15:val="{208E388A-1488-4864-A89A-D381F04C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A3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A37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42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5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170"/>
  </w:style>
  <w:style w:type="paragraph" w:styleId="Footer">
    <w:name w:val="footer"/>
    <w:basedOn w:val="Normal"/>
    <w:link w:val="FooterChar"/>
    <w:uiPriority w:val="99"/>
    <w:unhideWhenUsed/>
    <w:rsid w:val="00DD5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0%20Online%20Portal\Online%20Portal\Risk%20Assessments\Risk%20Assessment%20Template%20v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7AF860BAD6F46ADFCF6582256F8C1" ma:contentTypeVersion="15" ma:contentTypeDescription="Create a new document." ma:contentTypeScope="" ma:versionID="c2c2628502bf86081f9212f6b4e43e81">
  <xsd:schema xmlns:xsd="http://www.w3.org/2001/XMLSchema" xmlns:xs="http://www.w3.org/2001/XMLSchema" xmlns:p="http://schemas.microsoft.com/office/2006/metadata/properties" xmlns:ns2="f1fda0e3-e277-4203-9a86-6b3aa8908ba1" xmlns:ns3="aeaaf4d0-8e10-4648-928d-180810c7b901" targetNamespace="http://schemas.microsoft.com/office/2006/metadata/properties" ma:root="true" ma:fieldsID="121bd1bbb5a3e5a1b34706e961bb1b19" ns2:_="" ns3:_="">
    <xsd:import namespace="f1fda0e3-e277-4203-9a86-6b3aa8908ba1"/>
    <xsd:import namespace="aeaaf4d0-8e10-4648-928d-180810c7b9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da0e3-e277-4203-9a86-6b3aa8908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af4d0-8e10-4648-928d-180810c7b90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cb3f21d-99b2-45a4-8058-2dee5f572f10}" ma:internalName="TaxCatchAll" ma:showField="CatchAllData" ma:web="aeaaf4d0-8e10-4648-928d-180810c7b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aaf4d0-8e10-4648-928d-180810c7b901" xsi:nil="true"/>
    <lcf76f155ced4ddcb4097134ff3c332f xmlns="f1fda0e3-e277-4203-9a86-6b3aa8908b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2FD098-DAB0-4FCE-8701-D832725A2896}"/>
</file>

<file path=customXml/itemProps2.xml><?xml version="1.0" encoding="utf-8"?>
<ds:datastoreItem xmlns:ds="http://schemas.openxmlformats.org/officeDocument/2006/customXml" ds:itemID="{C67A27A5-19F9-42E7-9DB1-CAE18B197C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034AD-0215-4B26-8C69-9A34666720C6}">
  <ds:schemaRefs>
    <ds:schemaRef ds:uri="http://schemas.microsoft.com/office/2006/metadata/properties"/>
    <ds:schemaRef ds:uri="http://schemas.microsoft.com/office/infopath/2007/PartnerControls"/>
    <ds:schemaRef ds:uri="9e57de37-9fbc-49b0-94a0-254f70b81d59"/>
    <ds:schemaRef ds:uri="c0fcb296-8ff7-4161-9fa4-24b1b48f4c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Risk Assessment Template v3</Template>
  <TotalTime>21</TotalTime>
  <Pages>6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fraser</dc:creator>
  <cp:lastModifiedBy>Mcculloch, Moray 2</cp:lastModifiedBy>
  <cp:revision>18</cp:revision>
  <dcterms:created xsi:type="dcterms:W3CDTF">2026-06-12T11:01:00Z</dcterms:created>
  <dcterms:modified xsi:type="dcterms:W3CDTF">2026-06-12T11:32:00Z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0x0101003E07AF860BAD6F46ADFCF6582256F8C1</vt:lpwstr>
  </property>
  <property fmtid="{D5CDD505-2E9C-101B-9397-08002B2CF9AE}" pid="3" name="MediaServiceImageTags">
    <vt:lpwstr/>
  </property>
</Properties>
</file>